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 w:themeColor="accent1" w:themeTint="33"/>
  <w:body>
    <w:p w:rsidR="00AE5D02" w:rsidRPr="0039597E" w:rsidRDefault="00FE272F" w:rsidP="000B6EC0">
      <w:pPr>
        <w:jc w:val="center"/>
        <w:rPr>
          <w:rFonts w:ascii="SassoonPrimaryInfant" w:hAnsi="SassoonPrimaryInfant"/>
          <w:b/>
          <w:sz w:val="72"/>
          <w:szCs w:val="72"/>
          <w:u w:val="single"/>
        </w:rPr>
      </w:pPr>
      <w:r w:rsidRPr="00FE272F">
        <w:rPr>
          <w:rFonts w:ascii="SassoonPrimaryInfant" w:hAnsi="SassoonPrimaryInfant"/>
          <w:b/>
          <w:sz w:val="72"/>
          <w:szCs w:val="72"/>
          <w:u w:val="single"/>
        </w:rPr>
        <w:t>Holt Pr</w:t>
      </w:r>
      <w:r w:rsidR="00610793">
        <w:rPr>
          <w:rFonts w:ascii="SassoonPrimaryInfant" w:hAnsi="SassoonPrimaryInfant"/>
          <w:b/>
          <w:sz w:val="72"/>
          <w:szCs w:val="72"/>
          <w:u w:val="single"/>
        </w:rPr>
        <w:t>i</w:t>
      </w:r>
      <w:r w:rsidR="0039597E">
        <w:rPr>
          <w:rFonts w:ascii="SassoonPrimaryInfant" w:hAnsi="SassoonPrimaryInfant"/>
          <w:b/>
          <w:sz w:val="72"/>
          <w:szCs w:val="72"/>
          <w:u w:val="single"/>
        </w:rPr>
        <w:t xml:space="preserve">mary School </w:t>
      </w:r>
      <w:r w:rsidR="000B6EC0">
        <w:rPr>
          <w:rFonts w:ascii="SassoonPrimaryInfant" w:hAnsi="SassoonPrimaryInfant"/>
          <w:b/>
          <w:sz w:val="72"/>
          <w:szCs w:val="72"/>
          <w:u w:val="single"/>
        </w:rPr>
        <w:t xml:space="preserve">Overview of </w:t>
      </w:r>
      <w:r w:rsidR="0039597E">
        <w:rPr>
          <w:rFonts w:ascii="SassoonPrimaryInfant" w:hAnsi="SassoonPrimaryInfant"/>
          <w:b/>
          <w:sz w:val="72"/>
          <w:szCs w:val="72"/>
          <w:u w:val="single"/>
        </w:rPr>
        <w:t>Reading</w:t>
      </w:r>
      <w:r w:rsidR="008958D2">
        <w:rPr>
          <w:rFonts w:ascii="SassoonPrimaryInfant" w:hAnsi="SassoonPrimaryInfant"/>
          <w:b/>
          <w:sz w:val="72"/>
          <w:szCs w:val="72"/>
          <w:u w:val="single"/>
        </w:rPr>
        <w:t xml:space="preserve"> Coverage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379"/>
        <w:gridCol w:w="6662"/>
        <w:gridCol w:w="6206"/>
      </w:tblGrid>
      <w:tr w:rsidR="008958D2" w:rsidRPr="008958D2" w:rsidTr="008958D2">
        <w:tc>
          <w:tcPr>
            <w:tcW w:w="3114" w:type="dxa"/>
          </w:tcPr>
          <w:p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379" w:type="dxa"/>
          </w:tcPr>
          <w:p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1</w:t>
            </w:r>
          </w:p>
        </w:tc>
        <w:tc>
          <w:tcPr>
            <w:tcW w:w="6662" w:type="dxa"/>
          </w:tcPr>
          <w:p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2</w:t>
            </w:r>
          </w:p>
        </w:tc>
        <w:tc>
          <w:tcPr>
            <w:tcW w:w="6206" w:type="dxa"/>
          </w:tcPr>
          <w:p w:rsidR="008958D2" w:rsidRPr="008958D2" w:rsidRDefault="008958D2" w:rsidP="00F24CE0">
            <w:pPr>
              <w:tabs>
                <w:tab w:val="left" w:pos="18894"/>
              </w:tabs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Term 3</w:t>
            </w:r>
          </w:p>
        </w:tc>
      </w:tr>
      <w:tr w:rsidR="008958D2" w:rsidRPr="008958D2" w:rsidTr="008958D2">
        <w:tc>
          <w:tcPr>
            <w:tcW w:w="3114" w:type="dxa"/>
          </w:tcPr>
          <w:p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Reception</w:t>
            </w:r>
          </w:p>
        </w:tc>
        <w:tc>
          <w:tcPr>
            <w:tcW w:w="6379" w:type="dxa"/>
          </w:tcPr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Mouse’s Big Day 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Have you Filled your Bucket today?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Aliens Love Underpants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Lots of lights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Georges Dragon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Jolly Christmas Postman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Enormous Crocodile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Nursery Rhymes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Counting songs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My Family Your Family (PSHE)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In The Home – Non Fiction</w:t>
            </w:r>
          </w:p>
          <w:p w:rsidR="008958D2" w:rsidRPr="00653BA9" w:rsidRDefault="00653BA9" w:rsidP="00653BA9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</w:tc>
        <w:tc>
          <w:tcPr>
            <w:tcW w:w="6662" w:type="dxa"/>
          </w:tcPr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Pirate Pete and his Smelly Feet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Follow the Moon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Sea life (non-fiction)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Dinosaur Roar!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Very Hungry Caterpillar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Rhymes and songs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One tiny turtle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Variety of books on Dinosaurs (fiction and non-fiction)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What the ladybird heard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Non-fiction books about mini beasts</w:t>
            </w:r>
          </w:p>
          <w:p w:rsidR="008958D2" w:rsidRPr="00653BA9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06" w:type="dxa"/>
          </w:tcPr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Little Red Hen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Oliver’s Fruit Salad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The Three Billy Goats Gruff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Jack and the beanstalk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Variety of story time books from the reading area (Children’s choice). Book area updated to reflect topic.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Oliver’s Vegetables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Non- fiction books about farming</w:t>
            </w:r>
          </w:p>
          <w:p w:rsidR="00653BA9" w:rsidRPr="00653BA9" w:rsidRDefault="00653BA9" w:rsidP="00653BA9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How Did That Get </w:t>
            </w:r>
            <w:proofErr w:type="gramStart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In</w:t>
            </w:r>
            <w:proofErr w:type="gramEnd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My Lunchbox?</w:t>
            </w:r>
          </w:p>
          <w:p w:rsidR="008958D2" w:rsidRPr="00653BA9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8958D2" w:rsidRPr="008958D2" w:rsidTr="008958D2">
        <w:tc>
          <w:tcPr>
            <w:tcW w:w="3114" w:type="dxa"/>
          </w:tcPr>
          <w:p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1</w:t>
            </w:r>
          </w:p>
        </w:tc>
        <w:tc>
          <w:tcPr>
            <w:tcW w:w="6379" w:type="dxa"/>
          </w:tcPr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spellStart"/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Handa’s</w:t>
            </w:r>
            <w:proofErr w:type="spellEnd"/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Surprise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Funny Bones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George’s Marvellous Medicine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Dream Snow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Snowman (PHSE, friendship)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Only One You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Stanley’s Stick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Avocado Baby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Giraffes Can’t Dance (PHSE)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You Choose (British Values)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Boneyard Rap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Non-fiction texts based on topics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Hopscotch and the Christmas Tree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Christmas Promise</w:t>
            </w:r>
          </w:p>
          <w:p w:rsidR="008958D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Polar Express</w:t>
            </w:r>
          </w:p>
        </w:tc>
        <w:tc>
          <w:tcPr>
            <w:tcW w:w="6662" w:type="dxa"/>
          </w:tcPr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spellStart"/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Zog</w:t>
            </w:r>
            <w:proofErr w:type="spellEnd"/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 and the Flying Doctors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Dogger</w:t>
            </w:r>
          </w:p>
          <w:p w:rsidR="00AE5D02" w:rsidRPr="00AE5D02" w:rsidRDefault="001B2790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cstheme="minorHAnsi"/>
                <w:b/>
                <w:sz w:val="24"/>
                <w:szCs w:val="24"/>
              </w:rPr>
              <w:t>Information Texts linked to Florence Nighting</w:t>
            </w:r>
            <w:r w:rsidR="00AE5D02" w:rsidRPr="00AE5D02">
              <w:rPr>
                <w:rFonts w:cstheme="minorHAnsi"/>
                <w:b/>
                <w:sz w:val="24"/>
                <w:szCs w:val="24"/>
              </w:rPr>
              <w:t>ale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Hodgeheg</w:t>
            </w:r>
            <w:proofErr w:type="spellEnd"/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Don’t Hog the Hedge (</w:t>
            </w:r>
            <w:proofErr w:type="spellStart"/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Twinkl</w:t>
            </w:r>
            <w:proofErr w:type="spellEnd"/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Original)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Cautious Caterpillar (</w:t>
            </w:r>
            <w:proofErr w:type="spellStart"/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Twinkl</w:t>
            </w:r>
            <w:proofErr w:type="spellEnd"/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Original)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Owl Babies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When Will it be Spring?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Bad-Tempered Ladybird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Non-fiction texts based on topics</w:t>
            </w:r>
          </w:p>
          <w:p w:rsidR="008958D2" w:rsidRPr="00AE5D02" w:rsidRDefault="008958D2" w:rsidP="001B279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06" w:type="dxa"/>
          </w:tcPr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After the Storm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Drop Goes Plop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spellStart"/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Beegu</w:t>
            </w:r>
            <w:proofErr w:type="spellEnd"/>
          </w:p>
          <w:p w:rsidR="00AE5D02" w:rsidRPr="00AE5D02" w:rsidRDefault="00AE5D02" w:rsidP="00AE5D02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Way Back Home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Tree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North Wind and the Sun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Weather Monster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Man on the Moon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Charlie and the Cheese Monster</w:t>
            </w:r>
          </w:p>
          <w:p w:rsidR="00AE5D02" w:rsidRPr="00AE5D02" w:rsidRDefault="00AE5D02" w:rsidP="00AE5D0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AE5D02">
              <w:rPr>
                <w:rFonts w:eastAsia="Times New Roman" w:cstheme="minorHAnsi"/>
                <w:sz w:val="24"/>
                <w:szCs w:val="24"/>
                <w:lang w:eastAsia="en-GB"/>
              </w:rPr>
              <w:t>The Boy Who Switched off the Sun</w:t>
            </w:r>
          </w:p>
          <w:p w:rsidR="008958D2" w:rsidRPr="00AE5D02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8958D2" w:rsidRPr="008958D2" w:rsidTr="008958D2">
        <w:tc>
          <w:tcPr>
            <w:tcW w:w="3114" w:type="dxa"/>
          </w:tcPr>
          <w:p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2</w:t>
            </w:r>
          </w:p>
        </w:tc>
        <w:tc>
          <w:tcPr>
            <w:tcW w:w="6379" w:type="dxa"/>
          </w:tcPr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Toby and the Great Fire of London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gramStart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Charlie and the Chocolate factory</w:t>
            </w:r>
            <w:proofErr w:type="gramEnd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 Roald Dahl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Bible 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</w:t>
            </w:r>
            <w:proofErr w:type="spellStart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Christmasurus</w:t>
            </w:r>
            <w:proofErr w:type="spellEnd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, Tom Fletcher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Hanukkah Bear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Lots of Light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Nativity story (candle bible for kids)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We’re going on a leaf hunt (Steve Metzger)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 is for Pumpkin (Kathy-Jo </w:t>
            </w: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Wargin</w:t>
            </w:r>
            <w:proofErr w:type="spellEnd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)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Dear Santa, Love Rachel Rosenstein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Great Fire of London (NF)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People who helps us – Firefighters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NF - Reading comp linked to GFOL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Poetry - The Great Fire of London poem</w:t>
            </w:r>
          </w:p>
          <w:p w:rsidR="008958D2" w:rsidRPr="00C80CC4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62" w:type="dxa"/>
          </w:tcPr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Little Red Riding Hood/Little Red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Three little pigs/True story of the three little pigs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Jack and the Beanstalk/Jack and the Baked Beanstalk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Tiny Seed</w:t>
            </w: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Goldilocks on CCTV (poetry)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Cinderella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Goldilocks and the three bears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three little wolves and the big bad pig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Fantastic Mr Fox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Bear and the Piano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Enchanted wood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NF – reading comp links to germination and growing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Life cycle of a… books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Lila and the Secret of Rain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Grandad’s Island</w:t>
            </w:r>
          </w:p>
          <w:p w:rsidR="008958D2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  <w:p w:rsidR="000B6EC0" w:rsidRDefault="000B6EC0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  <w:p w:rsidR="000B6EC0" w:rsidRPr="00C80CC4" w:rsidRDefault="000B6EC0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06" w:type="dxa"/>
          </w:tcPr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Enchanted Wood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NF texts about Brazil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Atlas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Shaman’s apprentice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Half a Year in </w:t>
            </w: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Grã-Bretanha</w:t>
            </w:r>
            <w:proofErr w:type="spellEnd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: A Brazilian story by Emily Dicks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Legend of the </w:t>
            </w: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Mafumeira</w:t>
            </w:r>
            <w:proofErr w:type="spellEnd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: A Portuguese Story by </w:t>
            </w: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Vasconcelos</w:t>
            </w:r>
            <w:proofErr w:type="spellEnd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Monteiro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Princess of the Springs by Mary Finch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Big Book of the Blue</w:t>
            </w:r>
          </w:p>
          <w:p w:rsidR="00C80CC4" w:rsidRPr="00C80CC4" w:rsidRDefault="00C80CC4" w:rsidP="00C80CC4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Great Kapok Tree</w:t>
            </w:r>
          </w:p>
          <w:p w:rsidR="008958D2" w:rsidRPr="00C80CC4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8958D2" w:rsidRPr="008958D2" w:rsidTr="008958D2">
        <w:tc>
          <w:tcPr>
            <w:tcW w:w="3114" w:type="dxa"/>
          </w:tcPr>
          <w:p w:rsidR="008958D2" w:rsidRPr="008958D2" w:rsidRDefault="008958D2" w:rsidP="008958D2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lastRenderedPageBreak/>
              <w:t>Year 3</w:t>
            </w:r>
          </w:p>
        </w:tc>
        <w:tc>
          <w:tcPr>
            <w:tcW w:w="6379" w:type="dxa"/>
          </w:tcPr>
          <w:p w:rsidR="00FC3445" w:rsidRPr="00653BA9" w:rsidRDefault="00FC3445" w:rsidP="00FC3445">
            <w:pPr>
              <w:rPr>
                <w:rFonts w:cstheme="minorHAnsi"/>
                <w:b/>
                <w:sz w:val="24"/>
                <w:szCs w:val="24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George’s Marvellous Medicine-Roald Dahl</w:t>
            </w:r>
          </w:p>
          <w:p w:rsidR="00FC3445" w:rsidRPr="00653BA9" w:rsidRDefault="00FC3445" w:rsidP="00FC3445">
            <w:pPr>
              <w:ind w:left="75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How to train your dragon – Cressida Cowell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Arthur and </w:t>
            </w:r>
            <w:r w:rsidR="00653BA9"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the Golden Rope –  Todd Stanton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Boy </w:t>
            </w:r>
            <w:r w:rsidR="00653BA9"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Who Grew dragons- Andy Shepherd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The Dragon’</w:t>
            </w:r>
            <w:r w:rsidR="00653BA9"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s Hoard – From the Viking Sagas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Vikings </w:t>
            </w:r>
            <w:r w:rsidR="00653BA9"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in 30 seconds – Phillip Steele 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Tear Thief – </w:t>
            </w:r>
            <w:proofErr w:type="spellStart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CarolAnn</w:t>
            </w:r>
            <w:proofErr w:type="spellEnd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Duffy Link to National Poe</w:t>
            </w:r>
            <w:r w:rsidR="00653BA9"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try week on the theme of Truth.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Poetry- Michael Rosen 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Michael Rosen Rap </w:t>
            </w:r>
          </w:p>
          <w:p w:rsidR="00FC3445" w:rsidRPr="00653BA9" w:rsidRDefault="00FC3445" w:rsidP="00FC3445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Down </w:t>
            </w:r>
            <w:proofErr w:type="gramStart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>By</w:t>
            </w:r>
            <w:proofErr w:type="gramEnd"/>
            <w:r w:rsidRPr="00653BA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the Dustbin</w:t>
            </w:r>
          </w:p>
          <w:p w:rsidR="008958D2" w:rsidRPr="00653BA9" w:rsidRDefault="008958D2" w:rsidP="00F24CE0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62" w:type="dxa"/>
          </w:tcPr>
          <w:p w:rsidR="00653BA9" w:rsidRPr="00653BA9" w:rsidRDefault="00653BA9" w:rsidP="00653BA9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spellStart"/>
            <w:r w:rsidRPr="00653BA9">
              <w:rPr>
                <w:rFonts w:cstheme="minorHAnsi"/>
                <w:b/>
                <w:sz w:val="24"/>
                <w:szCs w:val="24"/>
              </w:rPr>
              <w:t>Stig</w:t>
            </w:r>
            <w:proofErr w:type="spellEnd"/>
            <w:r w:rsidRPr="00653BA9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gramStart"/>
            <w:r w:rsidRPr="00653BA9">
              <w:rPr>
                <w:rFonts w:cstheme="minorHAnsi"/>
                <w:b/>
                <w:sz w:val="24"/>
                <w:szCs w:val="24"/>
              </w:rPr>
              <w:t>Of</w:t>
            </w:r>
            <w:proofErr w:type="gramEnd"/>
            <w:r w:rsidRPr="00653BA9">
              <w:rPr>
                <w:rFonts w:cstheme="minorHAnsi"/>
                <w:b/>
                <w:sz w:val="24"/>
                <w:szCs w:val="24"/>
              </w:rPr>
              <w:t xml:space="preserve"> The Dump –Clive King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Wolf Brother –Michelle Paver</w:t>
            </w:r>
            <w:r w:rsidRPr="00653BA9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The Boy with the Bronze Axe – Kathleen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Fidler</w:t>
            </w:r>
            <w:proofErr w:type="spellEnd"/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- Stone Age Boy – Satoshi Kitamura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653BA9">
              <w:rPr>
                <w:rFonts w:cstheme="minorHAnsi"/>
                <w:sz w:val="24"/>
                <w:szCs w:val="24"/>
              </w:rPr>
              <w:t>Ug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: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Boy Genius of the Stone Age – Raymond Briggs (comic style)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Stone Age </w:t>
            </w:r>
            <w:proofErr w:type="gramStart"/>
            <w:r w:rsidRPr="00653BA9">
              <w:rPr>
                <w:rFonts w:cstheme="minorHAnsi"/>
                <w:sz w:val="24"/>
                <w:szCs w:val="24"/>
              </w:rPr>
              <w:t>Tablet  -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Andrew Langley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Tuesday – David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Weisener</w:t>
            </w:r>
            <w:proofErr w:type="spellEnd"/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The Street Beneath My Feet – Charlotte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Guillian</w:t>
            </w:r>
            <w:proofErr w:type="spellEnd"/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The Pebble in my Pocket – Meredith Hooper Chris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Coady</w:t>
            </w:r>
            <w:proofErr w:type="spellEnd"/>
          </w:p>
          <w:p w:rsidR="008958D2" w:rsidRPr="00653BA9" w:rsidRDefault="00653BA9" w:rsidP="00653BA9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Stone Girl Bone Girl – Laurence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Anholt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Sheila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Moxley</w:t>
            </w:r>
            <w:proofErr w:type="spellEnd"/>
          </w:p>
        </w:tc>
        <w:tc>
          <w:tcPr>
            <w:tcW w:w="6206" w:type="dxa"/>
          </w:tcPr>
          <w:p w:rsidR="00653BA9" w:rsidRPr="00653BA9" w:rsidRDefault="00653BA9" w:rsidP="00653BA9">
            <w:pPr>
              <w:rPr>
                <w:rFonts w:cstheme="minorHAnsi"/>
                <w:b/>
                <w:sz w:val="24"/>
                <w:szCs w:val="24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Charlotte’s Web</w:t>
            </w:r>
          </w:p>
          <w:p w:rsidR="00653BA9" w:rsidRPr="00653BA9" w:rsidRDefault="00653BA9" w:rsidP="00653BA9">
            <w:pPr>
              <w:rPr>
                <w:rFonts w:cstheme="minorHAnsi"/>
                <w:b/>
                <w:sz w:val="24"/>
                <w:szCs w:val="24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The Iron Man – Ted Hughes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Journey – Aaron Becker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The tunnel – Anthony Browne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Stephen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Beisty’s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Flying Machines –Ian Graham Stephen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Beisty</w:t>
            </w:r>
            <w:proofErr w:type="spellEnd"/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Ocean meets </w:t>
            </w:r>
            <w:proofErr w:type="gramStart"/>
            <w:r w:rsidRPr="00653BA9">
              <w:rPr>
                <w:rFonts w:cstheme="minorHAnsi"/>
                <w:sz w:val="24"/>
                <w:szCs w:val="24"/>
              </w:rPr>
              <w:t>sky  -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The Fan Brothers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Professional Crocodile –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653BA9">
              <w:rPr>
                <w:rFonts w:cstheme="minorHAnsi"/>
                <w:sz w:val="24"/>
                <w:szCs w:val="24"/>
              </w:rPr>
              <w:t>Botanicum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– Kathy Willis Katie Scott</w:t>
            </w:r>
          </w:p>
          <w:p w:rsidR="00653BA9" w:rsidRPr="00653BA9" w:rsidRDefault="00653BA9" w:rsidP="00653BA9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The Sheep pig –Dick King Smith</w:t>
            </w:r>
          </w:p>
          <w:p w:rsidR="008958D2" w:rsidRPr="00653BA9" w:rsidRDefault="00653BA9" w:rsidP="00653BA9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Greatest Animal</w:t>
            </w:r>
          </w:p>
        </w:tc>
      </w:tr>
      <w:tr w:rsidR="00F110CB" w:rsidRPr="008958D2" w:rsidTr="008958D2">
        <w:tc>
          <w:tcPr>
            <w:tcW w:w="3114" w:type="dxa"/>
          </w:tcPr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 w:rsidRPr="008958D2">
              <w:rPr>
                <w:b/>
                <w:sz w:val="40"/>
                <w:szCs w:val="40"/>
              </w:rPr>
              <w:t>Year 4</w:t>
            </w:r>
          </w:p>
          <w:p w:rsidR="00F110CB" w:rsidRPr="008958D2" w:rsidRDefault="00F110CB" w:rsidP="00F110CB">
            <w:pPr>
              <w:rPr>
                <w:b/>
                <w:sz w:val="40"/>
                <w:szCs w:val="40"/>
              </w:rPr>
            </w:pPr>
          </w:p>
        </w:tc>
        <w:tc>
          <w:tcPr>
            <w:tcW w:w="6379" w:type="dxa"/>
          </w:tcPr>
          <w:p w:rsidR="00F110CB" w:rsidRDefault="00F110CB" w:rsidP="00F110CB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The Twits - Roald Dahl</w:t>
            </w:r>
          </w:p>
          <w:p w:rsidR="00F110CB" w:rsidRDefault="00F110CB" w:rsidP="00F110CB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How to train a dragon – Cressida Cowell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 w:rsidRPr="007F1BEA">
              <w:rPr>
                <w:rFonts w:ascii="SassoonPrimaryInfant" w:hAnsi="SassoonPrimaryInfant"/>
                <w:b/>
                <w:sz w:val="28"/>
                <w:szCs w:val="28"/>
              </w:rPr>
              <w:t>You Wouldn't Want to Be a Viking Explorer! - Andrew Langley 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>Arthur and the Golden Rope –  Todd Stanton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>The Boy Who Grew dragons- Andy Shepherd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>The Dragon’s Hoard – From the Viking Sagas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 xml:space="preserve">Vikings in 30 seconds – Phillip Steele 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 xml:space="preserve">The Tear Thief – </w:t>
            </w:r>
            <w:proofErr w:type="spellStart"/>
            <w:r>
              <w:rPr>
                <w:rFonts w:ascii="SassoonPrimaryInfant" w:eastAsia="Times New Roman" w:hAnsi="SassoonPrimaryInfant" w:cs="Times New Roman"/>
                <w:lang w:eastAsia="en-GB"/>
              </w:rPr>
              <w:t>CarolAnn</w:t>
            </w:r>
            <w:proofErr w:type="spellEnd"/>
            <w:r>
              <w:rPr>
                <w:rFonts w:ascii="SassoonPrimaryInfant" w:eastAsia="Times New Roman" w:hAnsi="SassoonPrimaryInfant" w:cs="Times New Roman"/>
                <w:lang w:eastAsia="en-GB"/>
              </w:rPr>
              <w:t xml:space="preserve"> Duffy Link to National Poetry week on the theme of Truth.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 xml:space="preserve">Poetry- Michael Rosen 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 xml:space="preserve">The Michael Rosen Rap </w:t>
            </w:r>
          </w:p>
          <w:p w:rsidR="00F110CB" w:rsidRDefault="00F110CB" w:rsidP="00F110CB">
            <w:pPr>
              <w:rPr>
                <w:rFonts w:ascii="SassoonPrimaryInfant" w:eastAsia="Times New Roman" w:hAnsi="SassoonPrimaryInfant" w:cs="Times New Roman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lang w:eastAsia="en-GB"/>
              </w:rPr>
              <w:t>Down by the Dustbin</w:t>
            </w:r>
          </w:p>
          <w:p w:rsidR="00F110CB" w:rsidRPr="008958D2" w:rsidRDefault="00F110CB" w:rsidP="00F110CB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6662" w:type="dxa"/>
          </w:tcPr>
          <w:p w:rsidR="00F110CB" w:rsidRPr="00653BA9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proofErr w:type="spellStart"/>
            <w:r w:rsidRPr="00653BA9">
              <w:rPr>
                <w:rFonts w:cstheme="minorHAnsi"/>
                <w:b/>
                <w:sz w:val="24"/>
                <w:szCs w:val="24"/>
              </w:rPr>
              <w:t>Stig</w:t>
            </w:r>
            <w:proofErr w:type="spellEnd"/>
            <w:r w:rsidRPr="00653BA9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gramStart"/>
            <w:r w:rsidRPr="00653BA9">
              <w:rPr>
                <w:rFonts w:cstheme="minorHAnsi"/>
                <w:b/>
                <w:sz w:val="24"/>
                <w:szCs w:val="24"/>
              </w:rPr>
              <w:t>Of</w:t>
            </w:r>
            <w:proofErr w:type="gramEnd"/>
            <w:r w:rsidRPr="00653BA9">
              <w:rPr>
                <w:rFonts w:cstheme="minorHAnsi"/>
                <w:b/>
                <w:sz w:val="24"/>
                <w:szCs w:val="24"/>
              </w:rPr>
              <w:t xml:space="preserve"> The Dump –Clive King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Wolf Brother –Michelle Paver</w:t>
            </w:r>
            <w:r w:rsidRPr="00653BA9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The Boy with the Bronze Axe – Kathleen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Fidler</w:t>
            </w:r>
            <w:proofErr w:type="spellEnd"/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- Stone Age Boy – Satoshi Kitamura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653BA9">
              <w:rPr>
                <w:rFonts w:cstheme="minorHAnsi"/>
                <w:sz w:val="24"/>
                <w:szCs w:val="24"/>
              </w:rPr>
              <w:t>Ug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: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Boy Genius of the Stone Age – Raymond Briggs (comic style)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Stone Age </w:t>
            </w:r>
            <w:proofErr w:type="gramStart"/>
            <w:r w:rsidRPr="00653BA9">
              <w:rPr>
                <w:rFonts w:cstheme="minorHAnsi"/>
                <w:sz w:val="24"/>
                <w:szCs w:val="24"/>
              </w:rPr>
              <w:t>Tablet  -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Andrew Langley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Tuesday – David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Weisener</w:t>
            </w:r>
            <w:proofErr w:type="spellEnd"/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The Street Beneath My Feet – Charlotte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Guillian</w:t>
            </w:r>
            <w:proofErr w:type="spellEnd"/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- The Pebble in my Pocket – Meredith Hooper Chris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Coady</w:t>
            </w:r>
            <w:proofErr w:type="spellEnd"/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Stone Girl Bone Girl – Laurence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Anholt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Sheila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Moxley</w:t>
            </w:r>
            <w:proofErr w:type="spellEnd"/>
          </w:p>
        </w:tc>
        <w:tc>
          <w:tcPr>
            <w:tcW w:w="6206" w:type="dxa"/>
          </w:tcPr>
          <w:p w:rsidR="00F110CB" w:rsidRPr="00653BA9" w:rsidRDefault="00F110CB" w:rsidP="00F110CB">
            <w:pPr>
              <w:rPr>
                <w:rFonts w:cstheme="minorHAnsi"/>
                <w:b/>
                <w:sz w:val="24"/>
                <w:szCs w:val="24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Charlotte’s Web</w:t>
            </w:r>
          </w:p>
          <w:p w:rsidR="00F110CB" w:rsidRPr="00653BA9" w:rsidRDefault="00F110CB" w:rsidP="00F110CB">
            <w:pPr>
              <w:rPr>
                <w:rFonts w:cstheme="minorHAnsi"/>
                <w:b/>
                <w:sz w:val="24"/>
                <w:szCs w:val="24"/>
              </w:rPr>
            </w:pPr>
            <w:r w:rsidRPr="00653BA9">
              <w:rPr>
                <w:rFonts w:cstheme="minorHAnsi"/>
                <w:b/>
                <w:sz w:val="24"/>
                <w:szCs w:val="24"/>
              </w:rPr>
              <w:t>The Iron Man – Ted Hughes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Journey – Aaron Becker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T</w:t>
            </w:r>
            <w:bookmarkStart w:id="0" w:name="_GoBack"/>
            <w:bookmarkEnd w:id="0"/>
            <w:r w:rsidRPr="00653BA9">
              <w:rPr>
                <w:rFonts w:cstheme="minorHAnsi"/>
                <w:sz w:val="24"/>
                <w:szCs w:val="24"/>
              </w:rPr>
              <w:t>unnel – Anthony Browne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 xml:space="preserve">Stephen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Beisty’s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Flying Machines –Ian Graham Stephen </w:t>
            </w:r>
            <w:proofErr w:type="spellStart"/>
            <w:r w:rsidRPr="00653BA9">
              <w:rPr>
                <w:rFonts w:cstheme="minorHAnsi"/>
                <w:sz w:val="24"/>
                <w:szCs w:val="24"/>
              </w:rPr>
              <w:t>Beisty</w:t>
            </w:r>
            <w:proofErr w:type="spellEnd"/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Ocea</w:t>
            </w:r>
            <w:r>
              <w:rPr>
                <w:rFonts w:cstheme="minorHAnsi"/>
                <w:sz w:val="24"/>
                <w:szCs w:val="24"/>
              </w:rPr>
              <w:t xml:space="preserve">n meets </w:t>
            </w:r>
            <w:proofErr w:type="gramStart"/>
            <w:r>
              <w:rPr>
                <w:rFonts w:cstheme="minorHAnsi"/>
                <w:sz w:val="24"/>
                <w:szCs w:val="24"/>
              </w:rPr>
              <w:t>S</w:t>
            </w:r>
            <w:r w:rsidRPr="00653BA9">
              <w:rPr>
                <w:rFonts w:cstheme="minorHAnsi"/>
                <w:sz w:val="24"/>
                <w:szCs w:val="24"/>
              </w:rPr>
              <w:t>ky  -</w:t>
            </w:r>
            <w:proofErr w:type="gramEnd"/>
            <w:r w:rsidRPr="00653BA9">
              <w:rPr>
                <w:rFonts w:cstheme="minorHAnsi"/>
                <w:sz w:val="24"/>
                <w:szCs w:val="24"/>
              </w:rPr>
              <w:t xml:space="preserve"> The Fan Brothers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Professional Crocodile –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653BA9">
              <w:rPr>
                <w:rFonts w:cstheme="minorHAnsi"/>
                <w:sz w:val="24"/>
                <w:szCs w:val="24"/>
              </w:rPr>
              <w:t>Botanicum</w:t>
            </w:r>
            <w:proofErr w:type="spellEnd"/>
            <w:r w:rsidRPr="00653BA9">
              <w:rPr>
                <w:rFonts w:cstheme="minorHAnsi"/>
                <w:sz w:val="24"/>
                <w:szCs w:val="24"/>
              </w:rPr>
              <w:t xml:space="preserve"> – Kathy Willis Katie Scott</w:t>
            </w:r>
          </w:p>
          <w:p w:rsidR="00F110CB" w:rsidRPr="00653BA9" w:rsidRDefault="00F110CB" w:rsidP="00F110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Sheep P</w:t>
            </w:r>
            <w:r w:rsidRPr="00653BA9">
              <w:rPr>
                <w:rFonts w:cstheme="minorHAnsi"/>
                <w:sz w:val="24"/>
                <w:szCs w:val="24"/>
              </w:rPr>
              <w:t>ig –Dick King Smith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653BA9">
              <w:rPr>
                <w:rFonts w:cstheme="minorHAnsi"/>
                <w:sz w:val="24"/>
                <w:szCs w:val="24"/>
              </w:rPr>
              <w:t>Greatest Animal</w:t>
            </w:r>
          </w:p>
        </w:tc>
      </w:tr>
      <w:tr w:rsidR="00F110CB" w:rsidRPr="008958D2" w:rsidTr="008958D2">
        <w:tc>
          <w:tcPr>
            <w:tcW w:w="3114" w:type="dxa"/>
          </w:tcPr>
          <w:p w:rsidR="00F110CB" w:rsidRPr="008958D2" w:rsidRDefault="00F110CB" w:rsidP="00F110CB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5</w:t>
            </w:r>
          </w:p>
        </w:tc>
        <w:tc>
          <w:tcPr>
            <w:tcW w:w="6379" w:type="dxa"/>
          </w:tcPr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Explorer- Katherine </w:t>
            </w:r>
            <w:proofErr w:type="spellStart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Rundall</w:t>
            </w:r>
            <w:proofErr w:type="spellEnd"/>
          </w:p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Boy at the Back of the Class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Holes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Eren</w:t>
            </w:r>
            <w:proofErr w:type="spellEnd"/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Day the Crayons Quit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Magic Box- Kit Wright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Journey to the River Sea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Great Kapok Tree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Shaman’s Apprentice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Gran can you rap?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Skellig</w:t>
            </w:r>
            <w:proofErr w:type="spellEnd"/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In Flanders Fields- inferring meaning from poetry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b/>
                <w:sz w:val="24"/>
                <w:szCs w:val="24"/>
              </w:rPr>
            </w:pP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b/>
                <w:color w:val="1F4E79" w:themeColor="accent1" w:themeShade="80"/>
                <w:sz w:val="24"/>
                <w:szCs w:val="24"/>
              </w:rPr>
            </w:pPr>
            <w:r w:rsidRPr="00C80CC4">
              <w:rPr>
                <w:rFonts w:cstheme="minorHAnsi"/>
                <w:b/>
                <w:color w:val="1F4E79" w:themeColor="accent1" w:themeShade="80"/>
                <w:sz w:val="24"/>
                <w:szCs w:val="24"/>
              </w:rPr>
              <w:t>Letters from the Lighthouse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62" w:type="dxa"/>
          </w:tcPr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Invention of Hugo </w:t>
            </w:r>
            <w:proofErr w:type="spellStart"/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Cabret</w:t>
            </w:r>
            <w:proofErr w:type="spellEnd"/>
          </w:p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The Nowhere Emporium- Ross Mackenzie 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proofErr w:type="spellStart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Fortnite</w:t>
            </w:r>
            <w:proofErr w:type="spellEnd"/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- newspaper reports linked to fact and opinion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Coldplay- Something Just like this- link to inferring meaning and word choices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Range of non-</w:t>
            </w: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fiction topic related texts to aid in the picking out of reasons for layout choices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6206" w:type="dxa"/>
          </w:tcPr>
          <w:p w:rsidR="00F110CB" w:rsidRPr="00C80CC4" w:rsidRDefault="00F110CB" w:rsidP="00F110C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Who let the Gods out?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The Bubble Boy</w:t>
            </w:r>
            <w:r w:rsidRPr="00C80CC4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Comparative Study with ‘The Girl of Ink and Stars’ &amp; ‘Orpheus &amp; Eurydice’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 xml:space="preserve">The Orchard Books of Greek Myths 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A Visitors Guide of Ancient Greece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So you think you’ve got it bad? A Kid’s Life in Ancient Greece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The Iliad &amp; the Odyssey – children’s version</w:t>
            </w:r>
          </w:p>
          <w:p w:rsidR="00F110CB" w:rsidRPr="00C80CC4" w:rsidRDefault="00F110CB" w:rsidP="00F110CB">
            <w:pPr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The Astounding Broccoli Boy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sz w:val="24"/>
                <w:szCs w:val="24"/>
              </w:rPr>
              <w:t>Non-fiction texts linked to Ancient Greece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b/>
                <w:sz w:val="24"/>
                <w:szCs w:val="24"/>
              </w:rPr>
            </w:pP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rFonts w:cstheme="minorHAnsi"/>
                <w:sz w:val="24"/>
                <w:szCs w:val="24"/>
              </w:rPr>
            </w:pPr>
            <w:r w:rsidRPr="00C80CC4">
              <w:rPr>
                <w:rFonts w:cstheme="minorHAnsi"/>
                <w:b/>
                <w:color w:val="1F4E79" w:themeColor="accent1" w:themeShade="80"/>
                <w:sz w:val="24"/>
                <w:szCs w:val="24"/>
              </w:rPr>
              <w:t>Cosmic</w:t>
            </w:r>
            <w:r>
              <w:rPr>
                <w:rFonts w:cstheme="minorHAnsi"/>
                <w:b/>
                <w:color w:val="1F4E79" w:themeColor="accent1" w:themeShade="80"/>
                <w:sz w:val="24"/>
                <w:szCs w:val="24"/>
              </w:rPr>
              <w:t xml:space="preserve"> (Science Fiction)</w:t>
            </w:r>
          </w:p>
        </w:tc>
      </w:tr>
      <w:tr w:rsidR="00F110CB" w:rsidRPr="008958D2" w:rsidTr="008958D2">
        <w:tc>
          <w:tcPr>
            <w:tcW w:w="3114" w:type="dxa"/>
          </w:tcPr>
          <w:p w:rsidR="00F110CB" w:rsidRPr="008958D2" w:rsidRDefault="00F110CB" w:rsidP="00F110CB">
            <w:pPr>
              <w:tabs>
                <w:tab w:val="left" w:pos="18894"/>
              </w:tabs>
              <w:jc w:val="center"/>
              <w:rPr>
                <w:b/>
                <w:sz w:val="40"/>
                <w:szCs w:val="40"/>
              </w:rPr>
            </w:pPr>
            <w:r w:rsidRPr="008958D2">
              <w:rPr>
                <w:b/>
                <w:sz w:val="40"/>
                <w:szCs w:val="40"/>
              </w:rPr>
              <w:t>Year 6</w:t>
            </w:r>
          </w:p>
        </w:tc>
        <w:tc>
          <w:tcPr>
            <w:tcW w:w="6379" w:type="dxa"/>
          </w:tcPr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>Wonder</w:t>
            </w:r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>Witches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i/>
                <w:sz w:val="24"/>
                <w:szCs w:val="24"/>
              </w:rPr>
            </w:pPr>
            <w:r w:rsidRPr="00C80CC4">
              <w:rPr>
                <w:i/>
                <w:sz w:val="24"/>
                <w:szCs w:val="24"/>
              </w:rPr>
              <w:t xml:space="preserve"> Autumnal/Harvest Poems (selection)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i/>
                <w:sz w:val="24"/>
                <w:szCs w:val="24"/>
              </w:rPr>
            </w:pPr>
            <w:r w:rsidRPr="00C80CC4">
              <w:rPr>
                <w:i/>
                <w:sz w:val="24"/>
                <w:szCs w:val="24"/>
              </w:rPr>
              <w:t xml:space="preserve">Secret Poem 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i/>
                <w:sz w:val="24"/>
                <w:szCs w:val="24"/>
              </w:rPr>
            </w:pPr>
            <w:r w:rsidRPr="00C80CC4">
              <w:rPr>
                <w:i/>
                <w:sz w:val="24"/>
                <w:szCs w:val="24"/>
              </w:rPr>
              <w:t xml:space="preserve">Revolting Rhymes 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proofErr w:type="spellStart"/>
            <w:r w:rsidRPr="00C80CC4">
              <w:rPr>
                <w:sz w:val="24"/>
                <w:szCs w:val="24"/>
              </w:rPr>
              <w:t>MacBeth</w:t>
            </w:r>
            <w:proofErr w:type="spellEnd"/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Wizard of Oz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Explorer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  <w:u w:val="single"/>
              </w:rPr>
            </w:pPr>
            <w:r w:rsidRPr="00C80CC4">
              <w:rPr>
                <w:sz w:val="24"/>
                <w:szCs w:val="24"/>
                <w:u w:val="single"/>
              </w:rPr>
              <w:t xml:space="preserve">Non-fiction texts linked to Bonobo Monkeys, Deforestation, Rainforest and etc. 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  <w:u w:val="single"/>
              </w:rPr>
            </w:pPr>
            <w:r w:rsidRPr="00C80CC4">
              <w:rPr>
                <w:sz w:val="24"/>
                <w:szCs w:val="24"/>
                <w:u w:val="single"/>
              </w:rPr>
              <w:lastRenderedPageBreak/>
              <w:t>Maps, Atlases &amp; Globes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color w:val="1F4E79" w:themeColor="accent1" w:themeShade="80"/>
                <w:sz w:val="24"/>
                <w:szCs w:val="24"/>
              </w:rPr>
              <w:t>Letters f</w:t>
            </w: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rom the Lighthouse, Emma Carroll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Goodnight Mr Tom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The Arrival, Shaun Tan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 xml:space="preserve">Selection of WW2 poems 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The Gift of Choice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Non-fiction texts linked to WW2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 xml:space="preserve">Witches 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Wizard of Oz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Mac Beth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 xml:space="preserve">Revolting Rhymes 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Secret Poem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lastRenderedPageBreak/>
              <w:t xml:space="preserve">Hugo </w:t>
            </w:r>
            <w:proofErr w:type="spellStart"/>
            <w:r w:rsidRPr="00DB6626">
              <w:rPr>
                <w:b/>
                <w:sz w:val="24"/>
                <w:szCs w:val="24"/>
              </w:rPr>
              <w:t>Cabret</w:t>
            </w:r>
            <w:proofErr w:type="spellEnd"/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 xml:space="preserve">Water Tower 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 xml:space="preserve">There’s a Boy in the Girls’ Bathroom, Louis </w:t>
            </w:r>
            <w:proofErr w:type="spellStart"/>
            <w:r w:rsidRPr="00DB6626">
              <w:rPr>
                <w:b/>
                <w:sz w:val="24"/>
                <w:szCs w:val="24"/>
              </w:rPr>
              <w:t>Sachar</w:t>
            </w:r>
            <w:proofErr w:type="spellEnd"/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i/>
                <w:sz w:val="24"/>
                <w:szCs w:val="24"/>
              </w:rPr>
            </w:pPr>
            <w:r w:rsidRPr="00C80CC4">
              <w:rPr>
                <w:i/>
                <w:sz w:val="24"/>
                <w:szCs w:val="24"/>
              </w:rPr>
              <w:t>Highwayman, Alfred Noyes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Holes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Room 13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proofErr w:type="spellStart"/>
            <w:r w:rsidRPr="00C80CC4">
              <w:rPr>
                <w:sz w:val="24"/>
                <w:szCs w:val="24"/>
              </w:rPr>
              <w:t>Skellig</w:t>
            </w:r>
            <w:proofErr w:type="spellEnd"/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Huckleberry Finn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Harry Potter and the Chamber of Secrets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  <w:u w:val="single"/>
              </w:rPr>
            </w:pPr>
            <w:r w:rsidRPr="00C80CC4">
              <w:rPr>
                <w:sz w:val="24"/>
                <w:szCs w:val="24"/>
                <w:u w:val="single"/>
              </w:rPr>
              <w:lastRenderedPageBreak/>
              <w:t xml:space="preserve">Non-fiction texts about RNLI, animals, life cycles, forces, great scientists, </w:t>
            </w:r>
            <w:proofErr w:type="gramStart"/>
            <w:r w:rsidRPr="00C80CC4">
              <w:rPr>
                <w:sz w:val="24"/>
                <w:szCs w:val="24"/>
                <w:u w:val="single"/>
              </w:rPr>
              <w:t>inventions  and</w:t>
            </w:r>
            <w:proofErr w:type="gramEnd"/>
            <w:r w:rsidRPr="00C80CC4">
              <w:rPr>
                <w:sz w:val="24"/>
                <w:szCs w:val="24"/>
                <w:u w:val="single"/>
              </w:rPr>
              <w:t xml:space="preserve"> properties of materials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Wonder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There’s a Boy in the Girls’ Bathroom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Huckleberry Finn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Holes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proofErr w:type="spellStart"/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Skellig</w:t>
            </w:r>
            <w:proofErr w:type="spellEnd"/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Room 13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Water Tower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Harry Potter and the Chamber of Secrets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206" w:type="dxa"/>
          </w:tcPr>
          <w:p w:rsidR="00F110CB" w:rsidRPr="001B2790" w:rsidRDefault="00F110CB" w:rsidP="00F110CB">
            <w:pPr>
              <w:tabs>
                <w:tab w:val="left" w:pos="18894"/>
              </w:tabs>
              <w:rPr>
                <w:b/>
                <w:i/>
                <w:sz w:val="24"/>
                <w:szCs w:val="24"/>
              </w:rPr>
            </w:pPr>
            <w:r w:rsidRPr="001B2790">
              <w:rPr>
                <w:b/>
                <w:i/>
                <w:sz w:val="24"/>
                <w:szCs w:val="24"/>
              </w:rPr>
              <w:lastRenderedPageBreak/>
              <w:t xml:space="preserve">Instructions, Nail </w:t>
            </w:r>
            <w:proofErr w:type="spellStart"/>
            <w:r w:rsidRPr="001B2790">
              <w:rPr>
                <w:b/>
                <w:i/>
                <w:sz w:val="24"/>
                <w:szCs w:val="24"/>
              </w:rPr>
              <w:t>Gaiman</w:t>
            </w:r>
            <w:proofErr w:type="spellEnd"/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>Who Let the Gods Out?</w:t>
            </w:r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  <w:r w:rsidRPr="00DB6626">
              <w:rPr>
                <w:b/>
                <w:sz w:val="24"/>
                <w:szCs w:val="24"/>
              </w:rPr>
              <w:t>Can you see me?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A Place Called Perfect</w:t>
            </w:r>
          </w:p>
          <w:p w:rsidR="00F110CB" w:rsidRPr="00C80CC4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 w:rsidRPr="00C80CC4">
              <w:rPr>
                <w:sz w:val="24"/>
                <w:szCs w:val="24"/>
              </w:rPr>
              <w:t>Pig Heart Boy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 xml:space="preserve">The Orchard Books of Greek Myths 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A Visitors Guide of Ancient Greece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u w:val="single"/>
                <w:lang w:eastAsia="en-GB"/>
              </w:rPr>
              <w:t>So you think you’ve got it bad? A Kid’s Life in Ancient Greece</w:t>
            </w:r>
          </w:p>
          <w:p w:rsidR="00F110CB" w:rsidRPr="00C80CC4" w:rsidRDefault="00F110CB" w:rsidP="00F110CB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80CC4">
              <w:rPr>
                <w:rFonts w:eastAsia="Times New Roman" w:cstheme="minorHAnsi"/>
                <w:sz w:val="24"/>
                <w:szCs w:val="24"/>
                <w:lang w:eastAsia="en-GB"/>
              </w:rPr>
              <w:t>The Iliad &amp; the Odyssey – children’s version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Can you see me?</w:t>
            </w:r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 w:rsidRPr="00DB6626">
              <w:rPr>
                <w:b/>
                <w:color w:val="1F4E79" w:themeColor="accent1" w:themeShade="80"/>
                <w:sz w:val="24"/>
                <w:szCs w:val="24"/>
              </w:rPr>
              <w:t>Cosmic</w:t>
            </w:r>
            <w:r>
              <w:rPr>
                <w:b/>
                <w:color w:val="1F4E79" w:themeColor="accent1" w:themeShade="80"/>
                <w:sz w:val="24"/>
                <w:szCs w:val="24"/>
              </w:rPr>
              <w:t xml:space="preserve"> (Science Fiction)</w:t>
            </w:r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color w:val="1F4E79" w:themeColor="accent1" w:themeShade="80"/>
                <w:sz w:val="24"/>
                <w:szCs w:val="24"/>
              </w:rPr>
              <w:t>A Place Called Perfect</w:t>
            </w:r>
          </w:p>
          <w:p w:rsidR="00F110CB" w:rsidRDefault="00F110CB" w:rsidP="00F110CB">
            <w:pPr>
              <w:tabs>
                <w:tab w:val="left" w:pos="18894"/>
              </w:tabs>
              <w:rPr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b/>
                <w:color w:val="1F4E79" w:themeColor="accent1" w:themeShade="80"/>
                <w:sz w:val="24"/>
                <w:szCs w:val="24"/>
              </w:rPr>
              <w:t xml:space="preserve">Pig Heart Boy </w:t>
            </w:r>
          </w:p>
          <w:p w:rsidR="00F110CB" w:rsidRPr="00DB6626" w:rsidRDefault="00F110CB" w:rsidP="00F110CB">
            <w:pPr>
              <w:tabs>
                <w:tab w:val="left" w:pos="18894"/>
              </w:tabs>
              <w:rPr>
                <w:sz w:val="24"/>
                <w:szCs w:val="24"/>
              </w:rPr>
            </w:pPr>
            <w:r>
              <w:rPr>
                <w:b/>
                <w:color w:val="1F4E79" w:themeColor="accent1" w:themeShade="80"/>
                <w:sz w:val="24"/>
                <w:szCs w:val="24"/>
              </w:rPr>
              <w:t xml:space="preserve">Instructions, Neil </w:t>
            </w:r>
            <w:proofErr w:type="spellStart"/>
            <w:r>
              <w:rPr>
                <w:b/>
                <w:color w:val="1F4E79" w:themeColor="accent1" w:themeShade="80"/>
                <w:sz w:val="24"/>
                <w:szCs w:val="24"/>
              </w:rPr>
              <w:t>Gaiman</w:t>
            </w:r>
            <w:proofErr w:type="spellEnd"/>
          </w:p>
        </w:tc>
      </w:tr>
    </w:tbl>
    <w:p w:rsidR="00C042DF" w:rsidRDefault="00C042DF" w:rsidP="00F24CE0">
      <w:pPr>
        <w:tabs>
          <w:tab w:val="left" w:pos="18894"/>
        </w:tabs>
        <w:rPr>
          <w:sz w:val="32"/>
          <w:szCs w:val="32"/>
        </w:rPr>
      </w:pPr>
    </w:p>
    <w:p w:rsidR="000B6EC0" w:rsidRDefault="000B6EC0" w:rsidP="00F24CE0">
      <w:pPr>
        <w:tabs>
          <w:tab w:val="left" w:pos="18894"/>
        </w:tabs>
        <w:rPr>
          <w:sz w:val="32"/>
          <w:szCs w:val="32"/>
        </w:rPr>
      </w:pPr>
      <w:r>
        <w:rPr>
          <w:sz w:val="32"/>
          <w:szCs w:val="32"/>
        </w:rPr>
        <w:t xml:space="preserve">Next steps and things to consider – Are there any key texts from any year group or key stage that we are missing?  </w:t>
      </w:r>
    </w:p>
    <w:p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More poems, termly class poem to learn and reinforce at home?</w:t>
      </w:r>
    </w:p>
    <w:p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 xml:space="preserve">Not a lot of science fiction – Cosmic and at a push </w:t>
      </w:r>
      <w:proofErr w:type="spellStart"/>
      <w:r w:rsidRPr="000B6EC0">
        <w:rPr>
          <w:rFonts w:cstheme="minorHAnsi"/>
          <w:sz w:val="24"/>
          <w:szCs w:val="24"/>
        </w:rPr>
        <w:t>Watertower</w:t>
      </w:r>
      <w:proofErr w:type="spellEnd"/>
    </w:p>
    <w:p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Classics? Older literature?</w:t>
      </w:r>
    </w:p>
    <w:p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>How do we ensure progression when ¾ and 5/6 use the same text?</w:t>
      </w:r>
    </w:p>
    <w:p w:rsidR="000B6EC0" w:rsidRPr="000B6EC0" w:rsidRDefault="000B6EC0" w:rsidP="000B6EC0">
      <w:pPr>
        <w:rPr>
          <w:rFonts w:cstheme="minorHAnsi"/>
          <w:sz w:val="24"/>
          <w:szCs w:val="24"/>
        </w:rPr>
      </w:pPr>
      <w:r w:rsidRPr="000B6EC0">
        <w:rPr>
          <w:rFonts w:cstheme="minorHAnsi"/>
          <w:sz w:val="24"/>
          <w:szCs w:val="24"/>
        </w:rPr>
        <w:t xml:space="preserve">What books will be covered next year for 3, 4, 5, 6?  Main drivers…add in blue. </w:t>
      </w:r>
    </w:p>
    <w:p w:rsidR="000B6EC0" w:rsidRPr="008958D2" w:rsidRDefault="000B6EC0" w:rsidP="00F24CE0">
      <w:pPr>
        <w:tabs>
          <w:tab w:val="left" w:pos="18894"/>
        </w:tabs>
        <w:rPr>
          <w:sz w:val="32"/>
          <w:szCs w:val="32"/>
        </w:rPr>
      </w:pPr>
    </w:p>
    <w:sectPr w:rsidR="000B6EC0" w:rsidRPr="008958D2" w:rsidSect="00190D5E">
      <w:pgSz w:w="23811" w:h="16838" w:orient="landscape" w:code="8"/>
      <w:pgMar w:top="720" w:right="720" w:bottom="720" w:left="720" w:header="708" w:footer="708" w:gutter="0"/>
      <w:pgBorders w:offsetFrom="page">
        <w:top w:val="thinThickMediumGap" w:sz="24" w:space="24" w:color="2E74B5" w:themeColor="accent1" w:themeShade="BF"/>
        <w:left w:val="thinThickMediumGap" w:sz="24" w:space="24" w:color="2E74B5" w:themeColor="accent1" w:themeShade="BF"/>
        <w:bottom w:val="thickThinMediumGap" w:sz="24" w:space="24" w:color="2E74B5" w:themeColor="accent1" w:themeShade="BF"/>
        <w:right w:val="thickThinMediumGap" w:sz="24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54AEE"/>
    <w:multiLevelType w:val="hybridMultilevel"/>
    <w:tmpl w:val="394A52DA"/>
    <w:lvl w:ilvl="0" w:tplc="D520B146">
      <w:numFmt w:val="bullet"/>
      <w:lvlText w:val="-"/>
      <w:lvlJc w:val="left"/>
      <w:pPr>
        <w:ind w:left="435" w:hanging="360"/>
      </w:pPr>
      <w:rPr>
        <w:rFonts w:ascii="SassoonPrimaryInfant" w:eastAsia="Times New Roman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14B35146"/>
    <w:multiLevelType w:val="hybridMultilevel"/>
    <w:tmpl w:val="5D16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A653E"/>
    <w:multiLevelType w:val="hybridMultilevel"/>
    <w:tmpl w:val="37B8E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F190F"/>
    <w:multiLevelType w:val="hybridMultilevel"/>
    <w:tmpl w:val="64F8DC90"/>
    <w:lvl w:ilvl="0" w:tplc="DE0E3D4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D41B1"/>
    <w:multiLevelType w:val="hybridMultilevel"/>
    <w:tmpl w:val="AF6C379E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E1D7A"/>
    <w:multiLevelType w:val="hybridMultilevel"/>
    <w:tmpl w:val="2920F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15681D"/>
    <w:multiLevelType w:val="hybridMultilevel"/>
    <w:tmpl w:val="17B6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868FA"/>
    <w:multiLevelType w:val="hybridMultilevel"/>
    <w:tmpl w:val="0C08E5D6"/>
    <w:lvl w:ilvl="0" w:tplc="DACC77D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="Arial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47D95"/>
    <w:multiLevelType w:val="hybridMultilevel"/>
    <w:tmpl w:val="0A688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710459"/>
    <w:multiLevelType w:val="hybridMultilevel"/>
    <w:tmpl w:val="397813A0"/>
    <w:lvl w:ilvl="0" w:tplc="726AD6F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D1230"/>
    <w:multiLevelType w:val="hybridMultilevel"/>
    <w:tmpl w:val="EED29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F2A9F"/>
    <w:multiLevelType w:val="hybridMultilevel"/>
    <w:tmpl w:val="9504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C24097"/>
    <w:multiLevelType w:val="hybridMultilevel"/>
    <w:tmpl w:val="C9206076"/>
    <w:lvl w:ilvl="0" w:tplc="80907F5E">
      <w:numFmt w:val="bullet"/>
      <w:lvlText w:val="•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6E5D1D"/>
    <w:multiLevelType w:val="hybridMultilevel"/>
    <w:tmpl w:val="B646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323CF9"/>
    <w:multiLevelType w:val="hybridMultilevel"/>
    <w:tmpl w:val="3F9A6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2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10"/>
  </w:num>
  <w:num w:numId="13">
    <w:abstractNumId w:val="8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FB"/>
    <w:rsid w:val="000A3668"/>
    <w:rsid w:val="000B6EC0"/>
    <w:rsid w:val="000C1807"/>
    <w:rsid w:val="00107F2A"/>
    <w:rsid w:val="00182B28"/>
    <w:rsid w:val="00190D5E"/>
    <w:rsid w:val="0019484F"/>
    <w:rsid w:val="001B2790"/>
    <w:rsid w:val="001C04FA"/>
    <w:rsid w:val="001C0AC6"/>
    <w:rsid w:val="001E76C0"/>
    <w:rsid w:val="002142D2"/>
    <w:rsid w:val="002C401A"/>
    <w:rsid w:val="002D4964"/>
    <w:rsid w:val="003225BF"/>
    <w:rsid w:val="00350D18"/>
    <w:rsid w:val="003577DE"/>
    <w:rsid w:val="0039597E"/>
    <w:rsid w:val="003A071C"/>
    <w:rsid w:val="003A4976"/>
    <w:rsid w:val="003B2486"/>
    <w:rsid w:val="003F075F"/>
    <w:rsid w:val="003F6215"/>
    <w:rsid w:val="00420919"/>
    <w:rsid w:val="004B790E"/>
    <w:rsid w:val="00591E35"/>
    <w:rsid w:val="005927CB"/>
    <w:rsid w:val="00610793"/>
    <w:rsid w:val="00653BA9"/>
    <w:rsid w:val="006E64D4"/>
    <w:rsid w:val="00716B32"/>
    <w:rsid w:val="007218C4"/>
    <w:rsid w:val="007B53D6"/>
    <w:rsid w:val="00875C11"/>
    <w:rsid w:val="008958D2"/>
    <w:rsid w:val="008C6378"/>
    <w:rsid w:val="008C78A3"/>
    <w:rsid w:val="008D79D5"/>
    <w:rsid w:val="008E7AA6"/>
    <w:rsid w:val="009B4E75"/>
    <w:rsid w:val="009C7C99"/>
    <w:rsid w:val="00A21E6D"/>
    <w:rsid w:val="00AC5120"/>
    <w:rsid w:val="00AE5D02"/>
    <w:rsid w:val="00B622AB"/>
    <w:rsid w:val="00B776CE"/>
    <w:rsid w:val="00BD0F9D"/>
    <w:rsid w:val="00C042DF"/>
    <w:rsid w:val="00C2497E"/>
    <w:rsid w:val="00C80CC4"/>
    <w:rsid w:val="00C851D7"/>
    <w:rsid w:val="00CC3726"/>
    <w:rsid w:val="00D14209"/>
    <w:rsid w:val="00DB07FB"/>
    <w:rsid w:val="00DB6626"/>
    <w:rsid w:val="00E56B43"/>
    <w:rsid w:val="00E976AA"/>
    <w:rsid w:val="00EA3655"/>
    <w:rsid w:val="00EB678C"/>
    <w:rsid w:val="00EC4801"/>
    <w:rsid w:val="00F110CB"/>
    <w:rsid w:val="00F24CE0"/>
    <w:rsid w:val="00F71D9C"/>
    <w:rsid w:val="00F7416E"/>
    <w:rsid w:val="00F80C5A"/>
    <w:rsid w:val="00F879F3"/>
    <w:rsid w:val="00FC3445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41272617"/>
  <w15:chartTrackingRefBased/>
  <w15:docId w15:val="{FDAA2B1D-FEA7-4398-AAC8-45AF4C82A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1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1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D9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7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B6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75C1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56B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B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6B4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B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B43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8C78A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C78A3"/>
    <w:rPr>
      <w:rFonts w:eastAsiaTheme="minorEastAsia"/>
      <w:lang w:val="en-US"/>
    </w:rPr>
  </w:style>
  <w:style w:type="paragraph" w:customStyle="1" w:styleId="Default">
    <w:name w:val="Default"/>
    <w:rsid w:val="00FE272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A4B29-93D7-4146-ABD0-8C8CB1BD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7A1DF95D</Template>
  <TotalTime>0</TotalTime>
  <Pages>3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Ames</dc:creator>
  <cp:keywords/>
  <dc:description/>
  <cp:lastModifiedBy>Sarah Bell</cp:lastModifiedBy>
  <cp:revision>2</cp:revision>
  <cp:lastPrinted>2019-07-02T14:06:00Z</cp:lastPrinted>
  <dcterms:created xsi:type="dcterms:W3CDTF">2020-01-26T13:23:00Z</dcterms:created>
  <dcterms:modified xsi:type="dcterms:W3CDTF">2020-01-26T13:23:00Z</dcterms:modified>
</cp:coreProperties>
</file>