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DEEAF6" w:themeColor="accent1" w:themeTint="33"/>
  <w:body>
    <w:p w:rsidR="00F7416E" w:rsidRPr="00FE272F" w:rsidRDefault="00FE272F" w:rsidP="00FE272F">
      <w:pPr>
        <w:jc w:val="center"/>
        <w:rPr>
          <w:sz w:val="72"/>
          <w:szCs w:val="72"/>
        </w:rPr>
      </w:pPr>
      <w:r w:rsidRPr="00FE272F">
        <w:rPr>
          <w:rFonts w:ascii="SassoonPrimaryInfant" w:hAnsi="SassoonPrimaryInfant"/>
          <w:b/>
          <w:sz w:val="72"/>
          <w:szCs w:val="72"/>
          <w:u w:val="single"/>
        </w:rPr>
        <w:t>Holt Pr</w:t>
      </w:r>
      <w:r w:rsidR="00610793">
        <w:rPr>
          <w:rFonts w:ascii="SassoonPrimaryInfant" w:hAnsi="SassoonPrimaryInfant"/>
          <w:b/>
          <w:sz w:val="72"/>
          <w:szCs w:val="72"/>
          <w:u w:val="single"/>
        </w:rPr>
        <w:t>imary School Progression in Spell</w:t>
      </w:r>
      <w:r w:rsidRPr="00FE272F">
        <w:rPr>
          <w:rFonts w:ascii="SassoonPrimaryInfant" w:hAnsi="SassoonPrimaryInfant"/>
          <w:b/>
          <w:sz w:val="72"/>
          <w:szCs w:val="72"/>
          <w:u w:val="single"/>
        </w:rPr>
        <w:t>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21433"/>
      </w:tblGrid>
      <w:tr w:rsidR="00EA3655" w:rsidRPr="003E7FBC" w:rsidTr="00EA3655">
        <w:tc>
          <w:tcPr>
            <w:tcW w:w="817" w:type="dxa"/>
          </w:tcPr>
          <w:p w:rsidR="00EA3655" w:rsidRPr="00EA3655" w:rsidRDefault="00EA3655" w:rsidP="00EA3655">
            <w:pPr>
              <w:rPr>
                <w:sz w:val="28"/>
                <w:szCs w:val="28"/>
              </w:rPr>
            </w:pPr>
            <w:r w:rsidRPr="00EA3655">
              <w:rPr>
                <w:sz w:val="28"/>
                <w:szCs w:val="28"/>
              </w:rPr>
              <w:t>Year</w:t>
            </w:r>
          </w:p>
        </w:tc>
        <w:tc>
          <w:tcPr>
            <w:tcW w:w="21433" w:type="dxa"/>
          </w:tcPr>
          <w:p w:rsidR="00EA3655" w:rsidRPr="00EA3655" w:rsidRDefault="00EA3655" w:rsidP="00EA3655">
            <w:pPr>
              <w:rPr>
                <w:sz w:val="28"/>
                <w:szCs w:val="28"/>
              </w:rPr>
            </w:pPr>
            <w:r w:rsidRPr="00EA3655">
              <w:rPr>
                <w:sz w:val="28"/>
                <w:szCs w:val="28"/>
              </w:rPr>
              <w:t>Objectives</w:t>
            </w:r>
          </w:p>
        </w:tc>
      </w:tr>
      <w:tr w:rsidR="00EA3655" w:rsidRPr="003E7FBC" w:rsidTr="00EA3655">
        <w:tc>
          <w:tcPr>
            <w:tcW w:w="817" w:type="dxa"/>
          </w:tcPr>
          <w:p w:rsidR="00EA3655" w:rsidRPr="00EA3655" w:rsidRDefault="00EA3655" w:rsidP="00EA36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EYFS</w:t>
            </w:r>
          </w:p>
        </w:tc>
        <w:tc>
          <w:tcPr>
            <w:tcW w:w="21433" w:type="dxa"/>
          </w:tcPr>
          <w:p w:rsidR="00EA3655" w:rsidRDefault="00EA3655" w:rsidP="00EA36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learn all the letters of the alphabet and the sounds which they most commonly represent</w:t>
            </w:r>
          </w:p>
          <w:p w:rsidR="00EA3655" w:rsidRDefault="00EA3655" w:rsidP="00EA36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learn consonant diagraphs and the sounds which they represent</w:t>
            </w:r>
          </w:p>
          <w:p w:rsidR="00EA3655" w:rsidRDefault="00EA3655" w:rsidP="00EA36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learn consonant diagraphs and t</w:t>
            </w:r>
            <w:r w:rsidR="00C851D7">
              <w:rPr>
                <w:sz w:val="28"/>
                <w:szCs w:val="28"/>
              </w:rPr>
              <w:t>he sounds which they represent</w:t>
            </w:r>
          </w:p>
          <w:p w:rsidR="00C851D7" w:rsidRDefault="00C851D7" w:rsidP="00EA36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learn vowel diagraphs and the sounds which they represent</w:t>
            </w:r>
          </w:p>
          <w:p w:rsidR="00C851D7" w:rsidRDefault="00C851D7" w:rsidP="00EA36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learn the process of segmenting spoken words into sound before choosing graphemes to represent the sounds</w:t>
            </w:r>
          </w:p>
          <w:p w:rsidR="00C851D7" w:rsidRPr="00EA3655" w:rsidRDefault="00C851D7" w:rsidP="00EA36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learn words with adjacent consonants</w:t>
            </w:r>
          </w:p>
        </w:tc>
      </w:tr>
      <w:tr w:rsidR="00EA3655" w:rsidRPr="003E7FBC" w:rsidTr="00EA3655">
        <w:tc>
          <w:tcPr>
            <w:tcW w:w="817" w:type="dxa"/>
          </w:tcPr>
          <w:p w:rsidR="00EA3655" w:rsidRPr="00EA3655" w:rsidRDefault="00EA3655" w:rsidP="00EA3655">
            <w:pPr>
              <w:rPr>
                <w:sz w:val="28"/>
                <w:szCs w:val="28"/>
              </w:rPr>
            </w:pPr>
            <w:r w:rsidRPr="00EA3655">
              <w:rPr>
                <w:sz w:val="28"/>
                <w:szCs w:val="28"/>
              </w:rPr>
              <w:t>1</w:t>
            </w:r>
          </w:p>
        </w:tc>
        <w:tc>
          <w:tcPr>
            <w:tcW w:w="21433" w:type="dxa"/>
          </w:tcPr>
          <w:p w:rsidR="00EA3655" w:rsidRPr="00EA3655" w:rsidRDefault="00EA3655" w:rsidP="00EA3655">
            <w:pPr>
              <w:rPr>
                <w:sz w:val="28"/>
                <w:szCs w:val="28"/>
              </w:rPr>
            </w:pPr>
            <w:r w:rsidRPr="00EA3655">
              <w:rPr>
                <w:sz w:val="28"/>
                <w:szCs w:val="28"/>
              </w:rPr>
              <w:t>To spell words containing each of the 40+ phonemes already taught</w:t>
            </w:r>
          </w:p>
          <w:p w:rsidR="00EA3655" w:rsidRPr="00EA3655" w:rsidRDefault="00EA3655" w:rsidP="00EA3655">
            <w:pPr>
              <w:rPr>
                <w:sz w:val="28"/>
                <w:szCs w:val="28"/>
              </w:rPr>
            </w:pPr>
            <w:r w:rsidRPr="00EA3655">
              <w:rPr>
                <w:sz w:val="28"/>
                <w:szCs w:val="28"/>
              </w:rPr>
              <w:t>To know the common exception words</w:t>
            </w:r>
          </w:p>
          <w:p w:rsidR="00EA3655" w:rsidRPr="00EA3655" w:rsidRDefault="00EA3655" w:rsidP="00EA3655">
            <w:pPr>
              <w:rPr>
                <w:sz w:val="28"/>
                <w:szCs w:val="28"/>
              </w:rPr>
            </w:pPr>
            <w:r w:rsidRPr="00EA3655">
              <w:rPr>
                <w:sz w:val="28"/>
                <w:szCs w:val="28"/>
              </w:rPr>
              <w:t>To spell the days of the week</w:t>
            </w:r>
          </w:p>
          <w:p w:rsidR="00EA3655" w:rsidRPr="00EA3655" w:rsidRDefault="00EA3655" w:rsidP="00EA3655">
            <w:pPr>
              <w:rPr>
                <w:sz w:val="28"/>
                <w:szCs w:val="28"/>
              </w:rPr>
            </w:pPr>
            <w:r w:rsidRPr="00EA3655">
              <w:rPr>
                <w:sz w:val="28"/>
                <w:szCs w:val="28"/>
              </w:rPr>
              <w:t>To name the letters of the alphabet</w:t>
            </w:r>
          </w:p>
          <w:p w:rsidR="00EA3655" w:rsidRPr="00EA3655" w:rsidRDefault="00EA3655" w:rsidP="00EA3655">
            <w:pPr>
              <w:rPr>
                <w:sz w:val="28"/>
                <w:szCs w:val="28"/>
              </w:rPr>
            </w:pPr>
            <w:r w:rsidRPr="00EA3655">
              <w:rPr>
                <w:sz w:val="28"/>
                <w:szCs w:val="28"/>
              </w:rPr>
              <w:t>To name the letters of the alphabet in order</w:t>
            </w:r>
          </w:p>
          <w:p w:rsidR="00EA3655" w:rsidRPr="00EA3655" w:rsidRDefault="00EA3655" w:rsidP="00EA3655">
            <w:pPr>
              <w:rPr>
                <w:sz w:val="28"/>
                <w:szCs w:val="28"/>
              </w:rPr>
            </w:pPr>
            <w:r w:rsidRPr="00EA3655">
              <w:rPr>
                <w:sz w:val="28"/>
                <w:szCs w:val="28"/>
              </w:rPr>
              <w:t>To use the letter names to distinguish between alternative spellings of the same sound</w:t>
            </w:r>
          </w:p>
          <w:p w:rsidR="00EA3655" w:rsidRPr="00EA3655" w:rsidRDefault="00EA3655" w:rsidP="00EA3655">
            <w:pPr>
              <w:rPr>
                <w:sz w:val="28"/>
                <w:szCs w:val="28"/>
              </w:rPr>
            </w:pPr>
            <w:r w:rsidRPr="00EA3655">
              <w:rPr>
                <w:sz w:val="28"/>
                <w:szCs w:val="28"/>
              </w:rPr>
              <w:t>To add prefixes and suffixes</w:t>
            </w:r>
          </w:p>
          <w:p w:rsidR="00EA3655" w:rsidRPr="00EA3655" w:rsidRDefault="00EA3655" w:rsidP="00EA3655">
            <w:pPr>
              <w:rPr>
                <w:sz w:val="28"/>
                <w:szCs w:val="28"/>
              </w:rPr>
            </w:pPr>
            <w:r w:rsidRPr="00EA3655">
              <w:rPr>
                <w:sz w:val="28"/>
                <w:szCs w:val="28"/>
              </w:rPr>
              <w:t>To use the spelling rule for adding –s and –</w:t>
            </w:r>
            <w:proofErr w:type="spellStart"/>
            <w:r w:rsidRPr="00EA3655">
              <w:rPr>
                <w:sz w:val="28"/>
                <w:szCs w:val="28"/>
              </w:rPr>
              <w:t>es</w:t>
            </w:r>
            <w:proofErr w:type="spellEnd"/>
            <w:r w:rsidRPr="00EA3655">
              <w:rPr>
                <w:sz w:val="28"/>
                <w:szCs w:val="28"/>
              </w:rPr>
              <w:t xml:space="preserve"> as the plural marker for nouns and the third person singular marker for verbs</w:t>
            </w:r>
          </w:p>
          <w:p w:rsidR="00EA3655" w:rsidRPr="00EA3655" w:rsidRDefault="00EA3655" w:rsidP="00EA3655">
            <w:pPr>
              <w:rPr>
                <w:sz w:val="28"/>
                <w:szCs w:val="28"/>
              </w:rPr>
            </w:pPr>
            <w:r w:rsidRPr="00EA3655">
              <w:rPr>
                <w:sz w:val="28"/>
                <w:szCs w:val="28"/>
              </w:rPr>
              <w:t>To use the prefix un-</w:t>
            </w:r>
          </w:p>
          <w:p w:rsidR="00EA3655" w:rsidRPr="00EA3655" w:rsidRDefault="00EA3655" w:rsidP="00EA3655">
            <w:pPr>
              <w:rPr>
                <w:sz w:val="28"/>
                <w:szCs w:val="28"/>
              </w:rPr>
            </w:pPr>
            <w:r w:rsidRPr="00EA3655">
              <w:rPr>
                <w:sz w:val="28"/>
                <w:szCs w:val="28"/>
              </w:rPr>
              <w:t>To use –</w:t>
            </w:r>
            <w:proofErr w:type="spellStart"/>
            <w:r w:rsidRPr="00EA3655">
              <w:rPr>
                <w:sz w:val="28"/>
                <w:szCs w:val="28"/>
              </w:rPr>
              <w:t>ing</w:t>
            </w:r>
            <w:proofErr w:type="spellEnd"/>
            <w:r w:rsidRPr="00EA3655">
              <w:rPr>
                <w:sz w:val="28"/>
                <w:szCs w:val="28"/>
              </w:rPr>
              <w:t>, -</w:t>
            </w:r>
            <w:proofErr w:type="spellStart"/>
            <w:r w:rsidRPr="00EA3655">
              <w:rPr>
                <w:sz w:val="28"/>
                <w:szCs w:val="28"/>
              </w:rPr>
              <w:t>ed</w:t>
            </w:r>
            <w:proofErr w:type="spellEnd"/>
            <w:r w:rsidRPr="00EA3655">
              <w:rPr>
                <w:sz w:val="28"/>
                <w:szCs w:val="28"/>
              </w:rPr>
              <w:t>, -</w:t>
            </w:r>
            <w:proofErr w:type="spellStart"/>
            <w:r w:rsidRPr="00EA3655">
              <w:rPr>
                <w:sz w:val="28"/>
                <w:szCs w:val="28"/>
              </w:rPr>
              <w:t>er</w:t>
            </w:r>
            <w:proofErr w:type="spellEnd"/>
            <w:r w:rsidRPr="00EA3655">
              <w:rPr>
                <w:sz w:val="28"/>
                <w:szCs w:val="28"/>
              </w:rPr>
              <w:t xml:space="preserve"> and –</w:t>
            </w:r>
            <w:proofErr w:type="spellStart"/>
            <w:r w:rsidRPr="00EA3655">
              <w:rPr>
                <w:sz w:val="28"/>
                <w:szCs w:val="28"/>
              </w:rPr>
              <w:t>est</w:t>
            </w:r>
            <w:proofErr w:type="spellEnd"/>
            <w:r w:rsidRPr="00EA3655">
              <w:rPr>
                <w:sz w:val="28"/>
                <w:szCs w:val="28"/>
              </w:rPr>
              <w:t xml:space="preserve"> where no change is needed in the spelling of root words</w:t>
            </w:r>
          </w:p>
          <w:p w:rsidR="00EA3655" w:rsidRPr="00EA3655" w:rsidRDefault="00EA3655" w:rsidP="00EA3655">
            <w:pPr>
              <w:rPr>
                <w:sz w:val="28"/>
                <w:szCs w:val="28"/>
              </w:rPr>
            </w:pPr>
            <w:r w:rsidRPr="00EA3655">
              <w:rPr>
                <w:sz w:val="28"/>
                <w:szCs w:val="28"/>
              </w:rPr>
              <w:t>To write from memory simple sentences dictated by the teacher that include words using the GPCs and common exception words taught so far</w:t>
            </w:r>
          </w:p>
        </w:tc>
      </w:tr>
      <w:tr w:rsidR="00EA3655" w:rsidRPr="003E7FBC" w:rsidTr="00EA3655">
        <w:tc>
          <w:tcPr>
            <w:tcW w:w="817" w:type="dxa"/>
          </w:tcPr>
          <w:p w:rsidR="00EA3655" w:rsidRPr="00EA3655" w:rsidRDefault="00EA3655" w:rsidP="00EA3655">
            <w:pPr>
              <w:rPr>
                <w:sz w:val="28"/>
                <w:szCs w:val="28"/>
              </w:rPr>
            </w:pPr>
            <w:r w:rsidRPr="00EA3655">
              <w:rPr>
                <w:sz w:val="28"/>
                <w:szCs w:val="28"/>
              </w:rPr>
              <w:t>2</w:t>
            </w:r>
          </w:p>
        </w:tc>
        <w:tc>
          <w:tcPr>
            <w:tcW w:w="21433" w:type="dxa"/>
          </w:tcPr>
          <w:p w:rsidR="00EA3655" w:rsidRPr="00EA3655" w:rsidRDefault="00EA3655" w:rsidP="00EA3655">
            <w:pPr>
              <w:rPr>
                <w:sz w:val="28"/>
                <w:szCs w:val="28"/>
              </w:rPr>
            </w:pPr>
            <w:r w:rsidRPr="00EA3655">
              <w:rPr>
                <w:sz w:val="28"/>
                <w:szCs w:val="28"/>
              </w:rPr>
              <w:t>To spell by segmenting spoken words into phonemes and representing these by graphemes, spelling many correctly</w:t>
            </w:r>
          </w:p>
          <w:p w:rsidR="00EA3655" w:rsidRPr="00EA3655" w:rsidRDefault="00EA3655" w:rsidP="00EA3655">
            <w:pPr>
              <w:rPr>
                <w:sz w:val="28"/>
                <w:szCs w:val="28"/>
              </w:rPr>
            </w:pPr>
            <w:r w:rsidRPr="00EA3655">
              <w:rPr>
                <w:sz w:val="28"/>
                <w:szCs w:val="28"/>
              </w:rPr>
              <w:t>To learn the new ways of spelling phonemes for which one or more spellings are already known, and learn some words with each spelling, including a few common homophones</w:t>
            </w:r>
          </w:p>
          <w:p w:rsidR="00EA3655" w:rsidRPr="00EA3655" w:rsidRDefault="00EA3655" w:rsidP="00EA3655">
            <w:pPr>
              <w:rPr>
                <w:sz w:val="28"/>
                <w:szCs w:val="28"/>
              </w:rPr>
            </w:pPr>
            <w:r w:rsidRPr="00EA3655">
              <w:rPr>
                <w:sz w:val="28"/>
                <w:szCs w:val="28"/>
              </w:rPr>
              <w:t>To learn to spell common exception words</w:t>
            </w:r>
          </w:p>
          <w:p w:rsidR="00EA3655" w:rsidRPr="00EA3655" w:rsidRDefault="00EA3655" w:rsidP="00EA3655">
            <w:pPr>
              <w:rPr>
                <w:sz w:val="28"/>
                <w:szCs w:val="28"/>
              </w:rPr>
            </w:pPr>
            <w:r w:rsidRPr="00EA3655">
              <w:rPr>
                <w:sz w:val="28"/>
                <w:szCs w:val="28"/>
              </w:rPr>
              <w:t>To learn to spell words with contracted forms</w:t>
            </w:r>
          </w:p>
          <w:p w:rsidR="00EA3655" w:rsidRPr="00EA3655" w:rsidRDefault="00EA3655" w:rsidP="00EA3655">
            <w:pPr>
              <w:rPr>
                <w:sz w:val="28"/>
                <w:szCs w:val="28"/>
              </w:rPr>
            </w:pPr>
            <w:r w:rsidRPr="00EA3655">
              <w:rPr>
                <w:sz w:val="28"/>
                <w:szCs w:val="28"/>
              </w:rPr>
              <w:t>To learn the possessive apostrophe</w:t>
            </w:r>
          </w:p>
          <w:p w:rsidR="00EA3655" w:rsidRPr="00EA3655" w:rsidRDefault="00EA3655" w:rsidP="00EA3655">
            <w:pPr>
              <w:rPr>
                <w:sz w:val="28"/>
                <w:szCs w:val="28"/>
              </w:rPr>
            </w:pPr>
            <w:r w:rsidRPr="00EA3655">
              <w:rPr>
                <w:sz w:val="28"/>
                <w:szCs w:val="28"/>
              </w:rPr>
              <w:t>To distinguish between homophones and near homophones</w:t>
            </w:r>
          </w:p>
          <w:p w:rsidR="00EA3655" w:rsidRPr="00EA3655" w:rsidRDefault="00EA3655" w:rsidP="00EA3655">
            <w:pPr>
              <w:rPr>
                <w:sz w:val="28"/>
                <w:szCs w:val="28"/>
              </w:rPr>
            </w:pPr>
            <w:r w:rsidRPr="00EA3655">
              <w:rPr>
                <w:sz w:val="28"/>
                <w:szCs w:val="28"/>
              </w:rPr>
              <w:t>To add suffixes to spell longer words, e.g. –</w:t>
            </w:r>
            <w:proofErr w:type="spellStart"/>
            <w:r w:rsidRPr="00EA3655">
              <w:rPr>
                <w:sz w:val="28"/>
                <w:szCs w:val="28"/>
              </w:rPr>
              <w:t>ment</w:t>
            </w:r>
            <w:proofErr w:type="spellEnd"/>
            <w:r w:rsidRPr="00EA3655">
              <w:rPr>
                <w:sz w:val="28"/>
                <w:szCs w:val="28"/>
              </w:rPr>
              <w:t>, -ness, -</w:t>
            </w:r>
            <w:proofErr w:type="spellStart"/>
            <w:r w:rsidRPr="00EA3655">
              <w:rPr>
                <w:sz w:val="28"/>
                <w:szCs w:val="28"/>
              </w:rPr>
              <w:t>ful</w:t>
            </w:r>
            <w:proofErr w:type="spellEnd"/>
            <w:r w:rsidRPr="00EA3655">
              <w:rPr>
                <w:sz w:val="28"/>
                <w:szCs w:val="28"/>
              </w:rPr>
              <w:t>, -less, -</w:t>
            </w:r>
            <w:proofErr w:type="spellStart"/>
            <w:r w:rsidRPr="00EA3655">
              <w:rPr>
                <w:sz w:val="28"/>
                <w:szCs w:val="28"/>
              </w:rPr>
              <w:t>ly</w:t>
            </w:r>
            <w:proofErr w:type="spellEnd"/>
          </w:p>
          <w:p w:rsidR="00EA3655" w:rsidRPr="00EA3655" w:rsidRDefault="00EA3655" w:rsidP="00EA3655">
            <w:pPr>
              <w:rPr>
                <w:sz w:val="28"/>
                <w:szCs w:val="28"/>
              </w:rPr>
            </w:pPr>
            <w:r w:rsidRPr="00EA3655">
              <w:rPr>
                <w:sz w:val="28"/>
                <w:szCs w:val="28"/>
              </w:rPr>
              <w:t>To write from memory simple sentences dictated by the teacher that include words using the GPCs, common exception words and punctuation taught so far</w:t>
            </w:r>
          </w:p>
        </w:tc>
      </w:tr>
      <w:tr w:rsidR="00EA3655" w:rsidRPr="003E7FBC" w:rsidTr="00EA3655">
        <w:tc>
          <w:tcPr>
            <w:tcW w:w="817" w:type="dxa"/>
          </w:tcPr>
          <w:p w:rsidR="00EA3655" w:rsidRPr="00EA3655" w:rsidRDefault="00EA3655" w:rsidP="00EA3655">
            <w:pPr>
              <w:rPr>
                <w:sz w:val="28"/>
                <w:szCs w:val="28"/>
              </w:rPr>
            </w:pPr>
            <w:r w:rsidRPr="00EA3655">
              <w:rPr>
                <w:sz w:val="28"/>
                <w:szCs w:val="28"/>
              </w:rPr>
              <w:t>3/4</w:t>
            </w:r>
          </w:p>
        </w:tc>
        <w:tc>
          <w:tcPr>
            <w:tcW w:w="21433" w:type="dxa"/>
          </w:tcPr>
          <w:p w:rsidR="00EA3655" w:rsidRPr="00EA3655" w:rsidRDefault="00EA3655" w:rsidP="00EA3655">
            <w:pPr>
              <w:rPr>
                <w:sz w:val="28"/>
                <w:szCs w:val="28"/>
              </w:rPr>
            </w:pPr>
            <w:r w:rsidRPr="00EA3655">
              <w:rPr>
                <w:sz w:val="28"/>
                <w:szCs w:val="28"/>
              </w:rPr>
              <w:t>To use further prefixes and suffixes and understand how to add them</w:t>
            </w:r>
          </w:p>
          <w:p w:rsidR="00EA3655" w:rsidRPr="00EA3655" w:rsidRDefault="00EA3655" w:rsidP="00EA3655">
            <w:pPr>
              <w:rPr>
                <w:sz w:val="28"/>
                <w:szCs w:val="28"/>
              </w:rPr>
            </w:pPr>
            <w:r w:rsidRPr="00EA3655">
              <w:rPr>
                <w:sz w:val="28"/>
                <w:szCs w:val="28"/>
              </w:rPr>
              <w:t>To spell further homophones</w:t>
            </w:r>
          </w:p>
          <w:p w:rsidR="00EA3655" w:rsidRPr="00EA3655" w:rsidRDefault="00EA3655" w:rsidP="00EA3655">
            <w:pPr>
              <w:rPr>
                <w:sz w:val="28"/>
                <w:szCs w:val="28"/>
              </w:rPr>
            </w:pPr>
            <w:r w:rsidRPr="00EA3655">
              <w:rPr>
                <w:sz w:val="28"/>
                <w:szCs w:val="28"/>
              </w:rPr>
              <w:t>To spell words that are often misspelt</w:t>
            </w:r>
          </w:p>
          <w:p w:rsidR="00EA3655" w:rsidRPr="00EA3655" w:rsidRDefault="00EA3655" w:rsidP="00EA3655">
            <w:pPr>
              <w:rPr>
                <w:sz w:val="28"/>
                <w:szCs w:val="28"/>
              </w:rPr>
            </w:pPr>
            <w:r w:rsidRPr="00EA3655">
              <w:rPr>
                <w:sz w:val="28"/>
                <w:szCs w:val="28"/>
              </w:rPr>
              <w:t>To place the possessive apostrophe accurately in words with regular plurals and in words with irregular plurals</w:t>
            </w:r>
          </w:p>
          <w:p w:rsidR="00EA3655" w:rsidRPr="00EA3655" w:rsidRDefault="00EA3655" w:rsidP="00EA3655">
            <w:pPr>
              <w:rPr>
                <w:sz w:val="28"/>
                <w:szCs w:val="28"/>
              </w:rPr>
            </w:pPr>
            <w:r w:rsidRPr="00EA3655">
              <w:rPr>
                <w:sz w:val="28"/>
                <w:szCs w:val="28"/>
              </w:rPr>
              <w:t>To use the first two or three letters of a word to check its spelling in the dictionary</w:t>
            </w:r>
          </w:p>
          <w:p w:rsidR="00EA3655" w:rsidRPr="00EA3655" w:rsidRDefault="00EA3655" w:rsidP="00EA3655">
            <w:pPr>
              <w:rPr>
                <w:sz w:val="28"/>
                <w:szCs w:val="28"/>
              </w:rPr>
            </w:pPr>
            <w:r w:rsidRPr="00EA3655">
              <w:rPr>
                <w:sz w:val="28"/>
                <w:szCs w:val="28"/>
              </w:rPr>
              <w:t>To write from memory simple sentences, dictated by the teacher, that include words and punctuation taught so far</w:t>
            </w:r>
          </w:p>
        </w:tc>
      </w:tr>
      <w:tr w:rsidR="00EA3655" w:rsidRPr="003E7FBC" w:rsidTr="00EA3655">
        <w:tc>
          <w:tcPr>
            <w:tcW w:w="817" w:type="dxa"/>
          </w:tcPr>
          <w:p w:rsidR="00EA3655" w:rsidRPr="00EA3655" w:rsidRDefault="00EA3655" w:rsidP="00EA3655">
            <w:pPr>
              <w:rPr>
                <w:sz w:val="28"/>
                <w:szCs w:val="28"/>
              </w:rPr>
            </w:pPr>
            <w:r w:rsidRPr="00EA3655">
              <w:rPr>
                <w:sz w:val="28"/>
                <w:szCs w:val="28"/>
              </w:rPr>
              <w:t>5/6</w:t>
            </w:r>
          </w:p>
        </w:tc>
        <w:tc>
          <w:tcPr>
            <w:tcW w:w="21433" w:type="dxa"/>
          </w:tcPr>
          <w:p w:rsidR="00EA3655" w:rsidRPr="00EA3655" w:rsidRDefault="00EA3655" w:rsidP="00EA3655">
            <w:pPr>
              <w:rPr>
                <w:sz w:val="28"/>
                <w:szCs w:val="28"/>
              </w:rPr>
            </w:pPr>
            <w:r w:rsidRPr="00EA3655">
              <w:rPr>
                <w:sz w:val="28"/>
                <w:szCs w:val="28"/>
              </w:rPr>
              <w:t>To use further prefixes and suffixes and understand the guidelines for adding them</w:t>
            </w:r>
          </w:p>
          <w:p w:rsidR="00EA3655" w:rsidRPr="00EA3655" w:rsidRDefault="00EA3655" w:rsidP="00EA3655">
            <w:pPr>
              <w:rPr>
                <w:sz w:val="28"/>
                <w:szCs w:val="28"/>
              </w:rPr>
            </w:pPr>
            <w:r w:rsidRPr="00EA3655">
              <w:rPr>
                <w:sz w:val="28"/>
                <w:szCs w:val="28"/>
              </w:rPr>
              <w:t>To spell some of the words with ‘silent’ letters</w:t>
            </w:r>
          </w:p>
          <w:p w:rsidR="00EA3655" w:rsidRPr="00EA3655" w:rsidRDefault="00EA3655" w:rsidP="00EA3655">
            <w:pPr>
              <w:rPr>
                <w:sz w:val="28"/>
                <w:szCs w:val="28"/>
              </w:rPr>
            </w:pPr>
            <w:r w:rsidRPr="00EA3655">
              <w:rPr>
                <w:sz w:val="28"/>
                <w:szCs w:val="28"/>
              </w:rPr>
              <w:t>To continue to distinguish between homophones and other words which are often confused</w:t>
            </w:r>
          </w:p>
          <w:p w:rsidR="00EA3655" w:rsidRPr="00EA3655" w:rsidRDefault="00EA3655" w:rsidP="00EA3655">
            <w:pPr>
              <w:rPr>
                <w:sz w:val="28"/>
                <w:szCs w:val="28"/>
              </w:rPr>
            </w:pPr>
            <w:r w:rsidRPr="00EA3655">
              <w:rPr>
                <w:sz w:val="28"/>
                <w:szCs w:val="28"/>
              </w:rPr>
              <w:t>To use the morphology and etymology in spelling and understand that the spelling of some words needs to be learned specifically</w:t>
            </w:r>
          </w:p>
          <w:p w:rsidR="00EA3655" w:rsidRPr="00EA3655" w:rsidRDefault="00EA3655" w:rsidP="00EA3655">
            <w:pPr>
              <w:rPr>
                <w:sz w:val="28"/>
                <w:szCs w:val="28"/>
              </w:rPr>
            </w:pPr>
            <w:r w:rsidRPr="00EA3655">
              <w:rPr>
                <w:sz w:val="28"/>
                <w:szCs w:val="28"/>
              </w:rPr>
              <w:t>To use dictionaries to check the spelling and meaning of words</w:t>
            </w:r>
          </w:p>
          <w:p w:rsidR="00EA3655" w:rsidRPr="00EA3655" w:rsidRDefault="00EA3655" w:rsidP="00EA3655">
            <w:pPr>
              <w:rPr>
                <w:sz w:val="28"/>
                <w:szCs w:val="28"/>
              </w:rPr>
            </w:pPr>
            <w:r w:rsidRPr="00EA3655">
              <w:rPr>
                <w:sz w:val="28"/>
                <w:szCs w:val="28"/>
              </w:rPr>
              <w:t>To use the first three or four letters of a word to check spelling, meaning or both of these in a dictionary</w:t>
            </w:r>
          </w:p>
          <w:p w:rsidR="00EA3655" w:rsidRPr="00EA3655" w:rsidRDefault="00EA3655" w:rsidP="00EA3655">
            <w:pPr>
              <w:rPr>
                <w:sz w:val="28"/>
                <w:szCs w:val="28"/>
              </w:rPr>
            </w:pPr>
            <w:r w:rsidRPr="00EA3655">
              <w:rPr>
                <w:sz w:val="28"/>
                <w:szCs w:val="28"/>
              </w:rPr>
              <w:t>To use a thesaurus</w:t>
            </w:r>
          </w:p>
        </w:tc>
      </w:tr>
    </w:tbl>
    <w:p w:rsidR="001C0AC6" w:rsidRPr="00F71D9C" w:rsidRDefault="001C0AC6" w:rsidP="00F71D9C"/>
    <w:p w:rsidR="00F71D9C" w:rsidRPr="00F71D9C" w:rsidRDefault="00F71D9C" w:rsidP="00F71D9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9592"/>
        <w:gridCol w:w="5205"/>
      </w:tblGrid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lastRenderedPageBreak/>
              <w:t>Year</w:t>
            </w: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Objectives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Example Words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1</w:t>
            </w: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b/>
                <w:sz w:val="20"/>
                <w:szCs w:val="20"/>
              </w:rPr>
            </w:pPr>
            <w:r w:rsidRPr="003E7FBC">
              <w:rPr>
                <w:b/>
                <w:sz w:val="20"/>
                <w:szCs w:val="20"/>
              </w:rPr>
              <w:t>Revision of Reception work</w:t>
            </w:r>
          </w:p>
          <w:p w:rsidR="00C851D7" w:rsidRPr="003E7FBC" w:rsidRDefault="00C851D7" w:rsidP="00C851D7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All letters of the alphabet and the sounds which they most commonly represent</w:t>
            </w:r>
          </w:p>
          <w:p w:rsidR="00C851D7" w:rsidRPr="003E7FBC" w:rsidRDefault="00C851D7" w:rsidP="00C851D7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Consonant diagraphs which have been taught and the sounds which they represent</w:t>
            </w:r>
          </w:p>
          <w:p w:rsidR="00C851D7" w:rsidRPr="003E7FBC" w:rsidRDefault="00C851D7" w:rsidP="00C851D7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Vowel diagraphs which have been taught and the sounds which they represent</w:t>
            </w:r>
          </w:p>
          <w:p w:rsidR="00C851D7" w:rsidRPr="003E7FBC" w:rsidRDefault="00C851D7" w:rsidP="00C851D7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The process of segmenting spoken words into sounds before choosing graphemes to represent the sounds</w:t>
            </w:r>
          </w:p>
          <w:p w:rsidR="00C851D7" w:rsidRPr="003E7FBC" w:rsidRDefault="00C851D7" w:rsidP="00C851D7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Words with adjacent consonants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 xml:space="preserve">The sounds /f/, /l/, /s/, /z/ and /k/ spelt </w:t>
            </w:r>
            <w:proofErr w:type="spellStart"/>
            <w:r w:rsidRPr="003E7FBC">
              <w:rPr>
                <w:sz w:val="20"/>
                <w:szCs w:val="20"/>
              </w:rPr>
              <w:t>ff</w:t>
            </w:r>
            <w:proofErr w:type="spellEnd"/>
            <w:r w:rsidRPr="003E7FBC">
              <w:rPr>
                <w:sz w:val="20"/>
                <w:szCs w:val="20"/>
              </w:rPr>
              <w:t xml:space="preserve">, </w:t>
            </w:r>
            <w:proofErr w:type="spellStart"/>
            <w:r w:rsidRPr="003E7FBC">
              <w:rPr>
                <w:sz w:val="20"/>
                <w:szCs w:val="20"/>
              </w:rPr>
              <w:t>ll</w:t>
            </w:r>
            <w:proofErr w:type="spellEnd"/>
            <w:r w:rsidRPr="003E7FBC">
              <w:rPr>
                <w:sz w:val="20"/>
                <w:szCs w:val="20"/>
              </w:rPr>
              <w:t xml:space="preserve">, </w:t>
            </w:r>
            <w:proofErr w:type="spellStart"/>
            <w:r w:rsidRPr="003E7FBC">
              <w:rPr>
                <w:sz w:val="20"/>
                <w:szCs w:val="20"/>
              </w:rPr>
              <w:t>ss</w:t>
            </w:r>
            <w:proofErr w:type="spellEnd"/>
            <w:r w:rsidRPr="003E7FBC">
              <w:rPr>
                <w:sz w:val="20"/>
                <w:szCs w:val="20"/>
              </w:rPr>
              <w:t xml:space="preserve">, </w:t>
            </w:r>
            <w:proofErr w:type="spellStart"/>
            <w:r w:rsidRPr="003E7FBC">
              <w:rPr>
                <w:sz w:val="20"/>
                <w:szCs w:val="20"/>
              </w:rPr>
              <w:t>zz</w:t>
            </w:r>
            <w:proofErr w:type="spellEnd"/>
            <w:r w:rsidRPr="003E7FBC">
              <w:rPr>
                <w:sz w:val="20"/>
                <w:szCs w:val="20"/>
              </w:rPr>
              <w:t xml:space="preserve"> and </w:t>
            </w:r>
            <w:proofErr w:type="spellStart"/>
            <w:r w:rsidRPr="003E7FBC">
              <w:rPr>
                <w:sz w:val="20"/>
                <w:szCs w:val="20"/>
              </w:rPr>
              <w:t>ck</w:t>
            </w:r>
            <w:proofErr w:type="spellEnd"/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Off, well, miss, buzz, back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The ‘n’ sound spelt n before k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Bank, think, sunk, honk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Division of words into syllables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Pocket, rabbit, carrot, thunder, sunset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-</w:t>
            </w:r>
            <w:proofErr w:type="spellStart"/>
            <w:r w:rsidRPr="003E7FBC">
              <w:rPr>
                <w:sz w:val="20"/>
                <w:szCs w:val="20"/>
              </w:rPr>
              <w:t>tch</w:t>
            </w:r>
            <w:proofErr w:type="spellEnd"/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Catch, fetch, kitchen, notch, hutch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The /v/ sound at the end of words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Have, live, give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 xml:space="preserve">Adding s and </w:t>
            </w:r>
            <w:proofErr w:type="spellStart"/>
            <w:r w:rsidRPr="003E7FBC">
              <w:rPr>
                <w:sz w:val="20"/>
                <w:szCs w:val="20"/>
              </w:rPr>
              <w:t>es</w:t>
            </w:r>
            <w:proofErr w:type="spellEnd"/>
            <w:r w:rsidRPr="003E7FBC">
              <w:rPr>
                <w:sz w:val="20"/>
                <w:szCs w:val="20"/>
              </w:rPr>
              <w:t xml:space="preserve"> to words 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Cats, dogs, spends, rocks, thanks, catches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Adding the endings –</w:t>
            </w:r>
            <w:proofErr w:type="spellStart"/>
            <w:r w:rsidRPr="003E7FBC">
              <w:rPr>
                <w:sz w:val="20"/>
                <w:szCs w:val="20"/>
              </w:rPr>
              <w:t>ing</w:t>
            </w:r>
            <w:proofErr w:type="spellEnd"/>
            <w:r w:rsidRPr="003E7FBC">
              <w:rPr>
                <w:sz w:val="20"/>
                <w:szCs w:val="20"/>
              </w:rPr>
              <w:t>, -</w:t>
            </w:r>
            <w:proofErr w:type="spellStart"/>
            <w:r w:rsidRPr="003E7FBC">
              <w:rPr>
                <w:sz w:val="20"/>
                <w:szCs w:val="20"/>
              </w:rPr>
              <w:t>ed</w:t>
            </w:r>
            <w:proofErr w:type="spellEnd"/>
            <w:r w:rsidRPr="003E7FBC">
              <w:rPr>
                <w:sz w:val="20"/>
                <w:szCs w:val="20"/>
              </w:rPr>
              <w:t xml:space="preserve"> and –</w:t>
            </w:r>
            <w:proofErr w:type="spellStart"/>
            <w:r w:rsidRPr="003E7FBC">
              <w:rPr>
                <w:sz w:val="20"/>
                <w:szCs w:val="20"/>
              </w:rPr>
              <w:t>er</w:t>
            </w:r>
            <w:proofErr w:type="spellEnd"/>
            <w:r w:rsidRPr="003E7FBC">
              <w:rPr>
                <w:sz w:val="20"/>
                <w:szCs w:val="20"/>
              </w:rPr>
              <w:t xml:space="preserve"> to verbs where no change is needed to the root word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Hunting, hunted, hunter, buzzing, buzzed, buzzer, jumping, jumped, jumper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Adding –</w:t>
            </w:r>
            <w:proofErr w:type="spellStart"/>
            <w:r w:rsidRPr="003E7FBC">
              <w:rPr>
                <w:sz w:val="20"/>
                <w:szCs w:val="20"/>
              </w:rPr>
              <w:t>er</w:t>
            </w:r>
            <w:proofErr w:type="spellEnd"/>
            <w:r w:rsidRPr="003E7FBC">
              <w:rPr>
                <w:sz w:val="20"/>
                <w:szCs w:val="20"/>
              </w:rPr>
              <w:t xml:space="preserve"> and –</w:t>
            </w:r>
            <w:proofErr w:type="spellStart"/>
            <w:r w:rsidRPr="003E7FBC">
              <w:rPr>
                <w:sz w:val="20"/>
                <w:szCs w:val="20"/>
              </w:rPr>
              <w:t>est</w:t>
            </w:r>
            <w:proofErr w:type="spellEnd"/>
            <w:r w:rsidRPr="003E7FBC">
              <w:rPr>
                <w:sz w:val="20"/>
                <w:szCs w:val="20"/>
              </w:rPr>
              <w:t xml:space="preserve"> to adjectives where no change is needed to the root word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Grander, grandest, fresher, freshest, quicker, quickest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b/>
                <w:sz w:val="20"/>
                <w:szCs w:val="20"/>
              </w:rPr>
            </w:pPr>
            <w:r w:rsidRPr="003E7FBC">
              <w:rPr>
                <w:b/>
                <w:sz w:val="20"/>
                <w:szCs w:val="20"/>
              </w:rPr>
              <w:t xml:space="preserve">Vowel diagraphs and </w:t>
            </w:r>
            <w:proofErr w:type="spellStart"/>
            <w:r w:rsidRPr="003E7FBC">
              <w:rPr>
                <w:b/>
                <w:sz w:val="20"/>
                <w:szCs w:val="20"/>
              </w:rPr>
              <w:t>trigraphs</w:t>
            </w:r>
            <w:proofErr w:type="spellEnd"/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proofErr w:type="spellStart"/>
            <w:r w:rsidRPr="003E7FBC">
              <w:rPr>
                <w:sz w:val="20"/>
                <w:szCs w:val="20"/>
              </w:rPr>
              <w:t>ai</w:t>
            </w:r>
            <w:proofErr w:type="spellEnd"/>
            <w:r w:rsidRPr="003E7FBC">
              <w:rPr>
                <w:sz w:val="20"/>
                <w:szCs w:val="20"/>
              </w:rPr>
              <w:t xml:space="preserve"> oi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Rain, wait, train, paid, afraid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Oil, join, coin, point, soil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ay oy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Day, play, say, way, stay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Boy, toy, enjoy, annoy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a-e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Made, came, same, take, safe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e-e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These, theme, complete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proofErr w:type="spellStart"/>
            <w:r w:rsidRPr="003E7FBC">
              <w:rPr>
                <w:sz w:val="20"/>
                <w:szCs w:val="20"/>
              </w:rPr>
              <w:t>i</w:t>
            </w:r>
            <w:proofErr w:type="spellEnd"/>
            <w:r w:rsidRPr="003E7FBC">
              <w:rPr>
                <w:sz w:val="20"/>
                <w:szCs w:val="20"/>
              </w:rPr>
              <w:t>-e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Five, ride, like, time, side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o-e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Home, those, woke, hope, hole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u-e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June, rule, rude, use, tube, tune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proofErr w:type="spellStart"/>
            <w:r w:rsidRPr="003E7FBC">
              <w:rPr>
                <w:sz w:val="20"/>
                <w:szCs w:val="20"/>
              </w:rPr>
              <w:t>ar</w:t>
            </w:r>
            <w:proofErr w:type="spellEnd"/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Car, start, park, arm, garden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proofErr w:type="spellStart"/>
            <w:r w:rsidRPr="003E7FBC">
              <w:rPr>
                <w:sz w:val="20"/>
                <w:szCs w:val="20"/>
              </w:rPr>
              <w:t>ee</w:t>
            </w:r>
            <w:proofErr w:type="spellEnd"/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See, tree, green, meet, week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proofErr w:type="spellStart"/>
            <w:r w:rsidRPr="003E7FBC">
              <w:rPr>
                <w:sz w:val="20"/>
                <w:szCs w:val="20"/>
              </w:rPr>
              <w:t>ea</w:t>
            </w:r>
            <w:proofErr w:type="spellEnd"/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Sea, dream, meat, each, read (present tense)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proofErr w:type="spellStart"/>
            <w:r w:rsidRPr="003E7FBC">
              <w:rPr>
                <w:sz w:val="20"/>
                <w:szCs w:val="20"/>
              </w:rPr>
              <w:t>ea</w:t>
            </w:r>
            <w:proofErr w:type="spellEnd"/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Head, bread, meant, instead, read (past tense)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proofErr w:type="spellStart"/>
            <w:r w:rsidRPr="003E7FBC">
              <w:rPr>
                <w:sz w:val="20"/>
                <w:szCs w:val="20"/>
              </w:rPr>
              <w:t>er</w:t>
            </w:r>
            <w:proofErr w:type="spellEnd"/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Her, term, verb, person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proofErr w:type="spellStart"/>
            <w:r w:rsidRPr="003E7FBC">
              <w:rPr>
                <w:sz w:val="20"/>
                <w:szCs w:val="20"/>
              </w:rPr>
              <w:t>er</w:t>
            </w:r>
            <w:proofErr w:type="spellEnd"/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Better, under, summer, winter, sister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proofErr w:type="spellStart"/>
            <w:r w:rsidRPr="003E7FBC">
              <w:rPr>
                <w:sz w:val="20"/>
                <w:szCs w:val="20"/>
              </w:rPr>
              <w:t>ir</w:t>
            </w:r>
            <w:proofErr w:type="spellEnd"/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Girl, bird, shirt, first, third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proofErr w:type="spellStart"/>
            <w:r w:rsidRPr="003E7FBC">
              <w:rPr>
                <w:sz w:val="20"/>
                <w:szCs w:val="20"/>
              </w:rPr>
              <w:t>ur</w:t>
            </w:r>
            <w:proofErr w:type="spellEnd"/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Turn, hurt, church, burst, Thursday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proofErr w:type="spellStart"/>
            <w:r w:rsidRPr="003E7FBC">
              <w:rPr>
                <w:sz w:val="20"/>
                <w:szCs w:val="20"/>
              </w:rPr>
              <w:t>oo</w:t>
            </w:r>
            <w:proofErr w:type="spellEnd"/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Food, pool, The Moon, zoo, soon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proofErr w:type="spellStart"/>
            <w:r w:rsidRPr="003E7FBC">
              <w:rPr>
                <w:sz w:val="20"/>
                <w:szCs w:val="20"/>
              </w:rPr>
              <w:t>oo</w:t>
            </w:r>
            <w:proofErr w:type="spellEnd"/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Book, took, foot, wood, good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proofErr w:type="spellStart"/>
            <w:r w:rsidRPr="003E7FBC">
              <w:rPr>
                <w:sz w:val="20"/>
                <w:szCs w:val="20"/>
              </w:rPr>
              <w:t>oa</w:t>
            </w:r>
            <w:proofErr w:type="spellEnd"/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Boat, coat, road, coach, goal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proofErr w:type="spellStart"/>
            <w:r w:rsidRPr="003E7FBC">
              <w:rPr>
                <w:sz w:val="20"/>
                <w:szCs w:val="20"/>
              </w:rPr>
              <w:t>oe</w:t>
            </w:r>
            <w:proofErr w:type="spellEnd"/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Toe, goes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proofErr w:type="spellStart"/>
            <w:r w:rsidRPr="003E7FBC">
              <w:rPr>
                <w:sz w:val="20"/>
                <w:szCs w:val="20"/>
              </w:rPr>
              <w:t>ou</w:t>
            </w:r>
            <w:proofErr w:type="spellEnd"/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Out, about, mouth, around, sound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ow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ow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proofErr w:type="spellStart"/>
            <w:r w:rsidRPr="003E7FBC">
              <w:rPr>
                <w:sz w:val="20"/>
                <w:szCs w:val="20"/>
              </w:rPr>
              <w:t>ue</w:t>
            </w:r>
            <w:proofErr w:type="spellEnd"/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proofErr w:type="spellStart"/>
            <w:r w:rsidRPr="003E7FBC">
              <w:rPr>
                <w:sz w:val="20"/>
                <w:szCs w:val="20"/>
              </w:rPr>
              <w:t>ew</w:t>
            </w:r>
            <w:proofErr w:type="spellEnd"/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Now, how, brown, down town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Own, blow, snow, grow, show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Blue, clue, true, rescue, Tuesday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New, few, grew, flew, drew, threw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proofErr w:type="spellStart"/>
            <w:r w:rsidRPr="003E7FBC">
              <w:rPr>
                <w:sz w:val="20"/>
                <w:szCs w:val="20"/>
              </w:rPr>
              <w:t>ie</w:t>
            </w:r>
            <w:proofErr w:type="spellEnd"/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Lie, tie, pie, cried, tried, dried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proofErr w:type="spellStart"/>
            <w:r w:rsidRPr="003E7FBC">
              <w:rPr>
                <w:sz w:val="20"/>
                <w:szCs w:val="20"/>
              </w:rPr>
              <w:t>ie</w:t>
            </w:r>
            <w:proofErr w:type="spellEnd"/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Chief, field, thief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proofErr w:type="spellStart"/>
            <w:r w:rsidRPr="003E7FBC">
              <w:rPr>
                <w:sz w:val="20"/>
                <w:szCs w:val="20"/>
              </w:rPr>
              <w:t>igh</w:t>
            </w:r>
            <w:proofErr w:type="spellEnd"/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High, night, light, bright, right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or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For, short, born, horse, morning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ore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More, score, before, wore, shore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aw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Saw, draw, yawn, crawl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au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Author, August, dinosaur, astronaut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air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Air, fair, pair, hair, chair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ear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Dear, hear, beard, near, year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ear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Bear, pear, wear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are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Bare, dare, care, share, scared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Words ending in –y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Very, happy, funny, party, family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 xml:space="preserve">New consonant spellings </w:t>
            </w:r>
            <w:proofErr w:type="spellStart"/>
            <w:r w:rsidRPr="003E7FBC">
              <w:rPr>
                <w:sz w:val="20"/>
                <w:szCs w:val="20"/>
              </w:rPr>
              <w:t>ph</w:t>
            </w:r>
            <w:proofErr w:type="spellEnd"/>
            <w:r w:rsidRPr="003E7FBC">
              <w:rPr>
                <w:sz w:val="20"/>
                <w:szCs w:val="20"/>
              </w:rPr>
              <w:t xml:space="preserve"> and </w:t>
            </w:r>
            <w:proofErr w:type="spellStart"/>
            <w:r w:rsidRPr="003E7FBC">
              <w:rPr>
                <w:sz w:val="20"/>
                <w:szCs w:val="20"/>
              </w:rPr>
              <w:t>wh</w:t>
            </w:r>
            <w:proofErr w:type="spellEnd"/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Dolphin, alphabet, phonics, elephant, when, where, which, wheel, while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Using k for the /k/ sound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Kent, sketch, kit, skin, frisky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Adding the prefix un-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Unhappy, undo, unload, unfair, unlock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Compound words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Football, playground, farmyard, bedroom, blackberry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Common exception words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The, a, do, to, today, of, said, says, are, were, was, is, his, has, I, you, your, they, be, he, me, she, we, no, go, so, by, my, here, there, where, love, come, some, one, once, ask, friend, school, put, push, pull, full, house, our, and/or, others.</w:t>
            </w:r>
          </w:p>
        </w:tc>
      </w:tr>
    </w:tbl>
    <w:p w:rsidR="00C851D7" w:rsidRDefault="00C851D7" w:rsidP="00C851D7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9592"/>
        <w:gridCol w:w="5205"/>
      </w:tblGrid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b/>
                <w:sz w:val="20"/>
                <w:szCs w:val="20"/>
              </w:rPr>
            </w:pPr>
            <w:r w:rsidRPr="003E7FBC">
              <w:rPr>
                <w:b/>
                <w:sz w:val="20"/>
                <w:szCs w:val="20"/>
              </w:rPr>
              <w:lastRenderedPageBreak/>
              <w:t>2</w:t>
            </w: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b/>
                <w:sz w:val="20"/>
                <w:szCs w:val="20"/>
              </w:rPr>
            </w:pPr>
            <w:r w:rsidRPr="003E7FBC">
              <w:rPr>
                <w:b/>
                <w:sz w:val="20"/>
                <w:szCs w:val="20"/>
              </w:rPr>
              <w:t>Revision Year 1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As words with new GPCs are introduced, many previously taught GPCs can be revised at the same time as these words will usually contain them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 xml:space="preserve">The </w:t>
            </w:r>
            <w:proofErr w:type="spellStart"/>
            <w:r w:rsidRPr="003E7FBC">
              <w:rPr>
                <w:sz w:val="20"/>
                <w:szCs w:val="20"/>
              </w:rPr>
              <w:t>ge</w:t>
            </w:r>
            <w:proofErr w:type="spellEnd"/>
            <w:r w:rsidRPr="003E7FBC">
              <w:rPr>
                <w:sz w:val="20"/>
                <w:szCs w:val="20"/>
              </w:rPr>
              <w:t xml:space="preserve"> and </w:t>
            </w:r>
            <w:proofErr w:type="spellStart"/>
            <w:r w:rsidRPr="003E7FBC">
              <w:rPr>
                <w:sz w:val="20"/>
                <w:szCs w:val="20"/>
              </w:rPr>
              <w:t>dge</w:t>
            </w:r>
            <w:proofErr w:type="spellEnd"/>
            <w:r w:rsidRPr="003E7FBC">
              <w:rPr>
                <w:sz w:val="20"/>
                <w:szCs w:val="20"/>
              </w:rPr>
              <w:t xml:space="preserve"> sound at the end of words, and sometimes spelt as g elsewhere in the words before e, </w:t>
            </w:r>
            <w:proofErr w:type="spellStart"/>
            <w:r w:rsidRPr="003E7FBC">
              <w:rPr>
                <w:sz w:val="20"/>
                <w:szCs w:val="20"/>
              </w:rPr>
              <w:t>i</w:t>
            </w:r>
            <w:proofErr w:type="spellEnd"/>
            <w:r w:rsidRPr="003E7FBC">
              <w:rPr>
                <w:sz w:val="20"/>
                <w:szCs w:val="20"/>
              </w:rPr>
              <w:t xml:space="preserve"> and y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Badge, edge, bridge, dodge, fudge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Age, huge, change, charge, bulge, village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Gem, giant, magic, giraffe, energy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Jacket, jar, jog, join, adjust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 xml:space="preserve">The /s/ sound spelt c before e, </w:t>
            </w:r>
            <w:proofErr w:type="spellStart"/>
            <w:r w:rsidRPr="003E7FBC">
              <w:rPr>
                <w:sz w:val="20"/>
                <w:szCs w:val="20"/>
              </w:rPr>
              <w:t>i</w:t>
            </w:r>
            <w:proofErr w:type="spellEnd"/>
            <w:r w:rsidRPr="003E7FBC">
              <w:rPr>
                <w:sz w:val="20"/>
                <w:szCs w:val="20"/>
              </w:rPr>
              <w:t xml:space="preserve"> and y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Race, ice, cell, city, fancy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 xml:space="preserve">The /n/ sound spelt </w:t>
            </w:r>
            <w:proofErr w:type="spellStart"/>
            <w:r w:rsidRPr="003E7FBC">
              <w:rPr>
                <w:sz w:val="20"/>
                <w:szCs w:val="20"/>
              </w:rPr>
              <w:t>kn</w:t>
            </w:r>
            <w:proofErr w:type="spellEnd"/>
            <w:r w:rsidRPr="003E7FBC">
              <w:rPr>
                <w:sz w:val="20"/>
                <w:szCs w:val="20"/>
              </w:rPr>
              <w:t xml:space="preserve"> and </w:t>
            </w:r>
            <w:proofErr w:type="spellStart"/>
            <w:r w:rsidRPr="003E7FBC">
              <w:rPr>
                <w:sz w:val="20"/>
                <w:szCs w:val="20"/>
              </w:rPr>
              <w:t>gn</w:t>
            </w:r>
            <w:proofErr w:type="spellEnd"/>
            <w:r w:rsidRPr="003E7FBC">
              <w:rPr>
                <w:sz w:val="20"/>
                <w:szCs w:val="20"/>
              </w:rPr>
              <w:t xml:space="preserve"> at the beginning of words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Knock, know, knee, gnat, gnaw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 xml:space="preserve">The /r/ sound spelt </w:t>
            </w:r>
            <w:proofErr w:type="spellStart"/>
            <w:r w:rsidRPr="003E7FBC">
              <w:rPr>
                <w:sz w:val="20"/>
                <w:szCs w:val="20"/>
              </w:rPr>
              <w:t>wr</w:t>
            </w:r>
            <w:proofErr w:type="spellEnd"/>
            <w:r w:rsidRPr="003E7FBC">
              <w:rPr>
                <w:sz w:val="20"/>
                <w:szCs w:val="20"/>
              </w:rPr>
              <w:t xml:space="preserve"> at the beginning of words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Write, written, wrote, wrong, wrap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The /l/ or /el/ sound spelt –el at the end of words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Camel, tunnel, squirrel, travel, towel, tinsel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The /l/ or /el/ sound spelt –al at the end of words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Metal, pedal, capital, hospital, animal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The words ending ‘</w:t>
            </w:r>
            <w:proofErr w:type="spellStart"/>
            <w:r w:rsidRPr="003E7FBC">
              <w:rPr>
                <w:sz w:val="20"/>
                <w:szCs w:val="20"/>
              </w:rPr>
              <w:t>il</w:t>
            </w:r>
            <w:proofErr w:type="spellEnd"/>
            <w:r w:rsidRPr="003E7FBC">
              <w:rPr>
                <w:sz w:val="20"/>
                <w:szCs w:val="20"/>
              </w:rPr>
              <w:t xml:space="preserve">’ 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Pencil, fossil, nostril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The /</w:t>
            </w:r>
            <w:proofErr w:type="spellStart"/>
            <w:r w:rsidRPr="003E7FBC">
              <w:rPr>
                <w:sz w:val="20"/>
                <w:szCs w:val="20"/>
              </w:rPr>
              <w:t>ai</w:t>
            </w:r>
            <w:proofErr w:type="spellEnd"/>
            <w:r w:rsidRPr="003E7FBC">
              <w:rPr>
                <w:sz w:val="20"/>
                <w:szCs w:val="20"/>
              </w:rPr>
              <w:t>/ sound spelt –y at the end of words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Cry, fly, dry, try, reply, July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Adding –</w:t>
            </w:r>
            <w:proofErr w:type="spellStart"/>
            <w:r w:rsidRPr="003E7FBC">
              <w:rPr>
                <w:sz w:val="20"/>
                <w:szCs w:val="20"/>
              </w:rPr>
              <w:t>es</w:t>
            </w:r>
            <w:proofErr w:type="spellEnd"/>
            <w:r w:rsidRPr="003E7FBC">
              <w:rPr>
                <w:sz w:val="20"/>
                <w:szCs w:val="20"/>
              </w:rPr>
              <w:t xml:space="preserve"> to nouns and verbs ending in –y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Flies, tries, replies, copies, babies, carries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Adding –</w:t>
            </w:r>
            <w:proofErr w:type="spellStart"/>
            <w:r w:rsidRPr="003E7FBC">
              <w:rPr>
                <w:sz w:val="20"/>
                <w:szCs w:val="20"/>
              </w:rPr>
              <w:t>ed</w:t>
            </w:r>
            <w:proofErr w:type="spellEnd"/>
            <w:r w:rsidRPr="003E7FBC">
              <w:rPr>
                <w:sz w:val="20"/>
                <w:szCs w:val="20"/>
              </w:rPr>
              <w:t xml:space="preserve">, </w:t>
            </w:r>
            <w:proofErr w:type="spellStart"/>
            <w:r w:rsidRPr="003E7FBC">
              <w:rPr>
                <w:sz w:val="20"/>
                <w:szCs w:val="20"/>
              </w:rPr>
              <w:t>ing</w:t>
            </w:r>
            <w:proofErr w:type="spellEnd"/>
            <w:r w:rsidRPr="003E7FBC">
              <w:rPr>
                <w:sz w:val="20"/>
                <w:szCs w:val="20"/>
              </w:rPr>
              <w:t>, -</w:t>
            </w:r>
            <w:proofErr w:type="spellStart"/>
            <w:r w:rsidRPr="003E7FBC">
              <w:rPr>
                <w:sz w:val="20"/>
                <w:szCs w:val="20"/>
              </w:rPr>
              <w:t>er</w:t>
            </w:r>
            <w:proofErr w:type="spellEnd"/>
            <w:r w:rsidRPr="003E7FBC">
              <w:rPr>
                <w:sz w:val="20"/>
                <w:szCs w:val="20"/>
              </w:rPr>
              <w:t>, and –</w:t>
            </w:r>
            <w:proofErr w:type="spellStart"/>
            <w:r w:rsidRPr="003E7FBC">
              <w:rPr>
                <w:sz w:val="20"/>
                <w:szCs w:val="20"/>
              </w:rPr>
              <w:t>est</w:t>
            </w:r>
            <w:proofErr w:type="spellEnd"/>
            <w:r w:rsidRPr="003E7FBC">
              <w:rPr>
                <w:sz w:val="20"/>
                <w:szCs w:val="20"/>
              </w:rPr>
              <w:t xml:space="preserve"> to a root word ending in –y with a consonant before it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Copied, copier, happier, happiest, cried, replied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Copying, crying, replying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Adding the endings –</w:t>
            </w:r>
            <w:proofErr w:type="spellStart"/>
            <w:r w:rsidRPr="003E7FBC">
              <w:rPr>
                <w:sz w:val="20"/>
                <w:szCs w:val="20"/>
              </w:rPr>
              <w:t>ing</w:t>
            </w:r>
            <w:proofErr w:type="spellEnd"/>
            <w:r w:rsidRPr="003E7FBC">
              <w:rPr>
                <w:sz w:val="20"/>
                <w:szCs w:val="20"/>
              </w:rPr>
              <w:t>, -</w:t>
            </w:r>
            <w:proofErr w:type="spellStart"/>
            <w:r w:rsidRPr="003E7FBC">
              <w:rPr>
                <w:sz w:val="20"/>
                <w:szCs w:val="20"/>
              </w:rPr>
              <w:t>ed</w:t>
            </w:r>
            <w:proofErr w:type="spellEnd"/>
            <w:r w:rsidRPr="003E7FBC">
              <w:rPr>
                <w:sz w:val="20"/>
                <w:szCs w:val="20"/>
              </w:rPr>
              <w:t>, -</w:t>
            </w:r>
            <w:proofErr w:type="spellStart"/>
            <w:r w:rsidRPr="003E7FBC">
              <w:rPr>
                <w:sz w:val="20"/>
                <w:szCs w:val="20"/>
              </w:rPr>
              <w:t>er</w:t>
            </w:r>
            <w:proofErr w:type="spellEnd"/>
            <w:r w:rsidRPr="003E7FBC">
              <w:rPr>
                <w:sz w:val="20"/>
                <w:szCs w:val="20"/>
              </w:rPr>
              <w:t>, -</w:t>
            </w:r>
            <w:proofErr w:type="spellStart"/>
            <w:r w:rsidRPr="003E7FBC">
              <w:rPr>
                <w:sz w:val="20"/>
                <w:szCs w:val="20"/>
              </w:rPr>
              <w:t>est</w:t>
            </w:r>
            <w:proofErr w:type="spellEnd"/>
            <w:r w:rsidRPr="003E7FBC">
              <w:rPr>
                <w:sz w:val="20"/>
                <w:szCs w:val="20"/>
              </w:rPr>
              <w:t xml:space="preserve"> and –y to words ending in –e with a consonant before it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Hiking, hiked, hiker, nicer, nicest, shiny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Adding –</w:t>
            </w:r>
            <w:proofErr w:type="spellStart"/>
            <w:r w:rsidRPr="003E7FBC">
              <w:rPr>
                <w:sz w:val="20"/>
                <w:szCs w:val="20"/>
              </w:rPr>
              <w:t>ing</w:t>
            </w:r>
            <w:proofErr w:type="spellEnd"/>
            <w:r w:rsidRPr="003E7FBC">
              <w:rPr>
                <w:sz w:val="20"/>
                <w:szCs w:val="20"/>
              </w:rPr>
              <w:t>, -</w:t>
            </w:r>
            <w:proofErr w:type="spellStart"/>
            <w:r w:rsidRPr="003E7FBC">
              <w:rPr>
                <w:sz w:val="20"/>
                <w:szCs w:val="20"/>
              </w:rPr>
              <w:t>ed</w:t>
            </w:r>
            <w:proofErr w:type="spellEnd"/>
            <w:r w:rsidRPr="003E7FBC">
              <w:rPr>
                <w:sz w:val="20"/>
                <w:szCs w:val="20"/>
              </w:rPr>
              <w:t>, -</w:t>
            </w:r>
            <w:proofErr w:type="spellStart"/>
            <w:r w:rsidRPr="003E7FBC">
              <w:rPr>
                <w:sz w:val="20"/>
                <w:szCs w:val="20"/>
              </w:rPr>
              <w:t>er</w:t>
            </w:r>
            <w:proofErr w:type="spellEnd"/>
            <w:r w:rsidRPr="003E7FBC">
              <w:rPr>
                <w:sz w:val="20"/>
                <w:szCs w:val="20"/>
              </w:rPr>
              <w:t>, -</w:t>
            </w:r>
            <w:proofErr w:type="spellStart"/>
            <w:r w:rsidRPr="003E7FBC">
              <w:rPr>
                <w:sz w:val="20"/>
                <w:szCs w:val="20"/>
              </w:rPr>
              <w:t>est</w:t>
            </w:r>
            <w:proofErr w:type="spellEnd"/>
            <w:r w:rsidRPr="003E7FBC">
              <w:rPr>
                <w:sz w:val="20"/>
                <w:szCs w:val="20"/>
              </w:rPr>
              <w:t xml:space="preserve"> and –y to words of one syllable ending in the single consonant letter after a single vowel letter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Patting, patted, humming, hummed, dropping, dropped, sadder, saddest, fatter, fattest, runner, runny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 xml:space="preserve">Words with the sound spelt a before l and </w:t>
            </w:r>
            <w:proofErr w:type="spellStart"/>
            <w:r w:rsidRPr="003E7FBC">
              <w:rPr>
                <w:sz w:val="20"/>
                <w:szCs w:val="20"/>
              </w:rPr>
              <w:t>ll</w:t>
            </w:r>
            <w:proofErr w:type="spellEnd"/>
            <w:r w:rsidRPr="003E7FBC">
              <w:rPr>
                <w:sz w:val="20"/>
                <w:szCs w:val="20"/>
              </w:rPr>
              <w:t xml:space="preserve"> 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All, ball, call, walk, talk, always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The variation of the /o/ sound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Other, mother, brother, nothing, Monday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 xml:space="preserve">The /l:/ sound spelt </w:t>
            </w:r>
            <w:proofErr w:type="spellStart"/>
            <w:r w:rsidRPr="003E7FBC">
              <w:rPr>
                <w:sz w:val="20"/>
                <w:szCs w:val="20"/>
              </w:rPr>
              <w:t>ey</w:t>
            </w:r>
            <w:proofErr w:type="spellEnd"/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Key, donkey, monkey, chimney, valley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 xml:space="preserve">The sound spelt a after w and </w:t>
            </w:r>
            <w:proofErr w:type="spellStart"/>
            <w:r w:rsidRPr="003E7FBC">
              <w:rPr>
                <w:sz w:val="20"/>
                <w:szCs w:val="20"/>
              </w:rPr>
              <w:t>qu</w:t>
            </w:r>
            <w:proofErr w:type="spellEnd"/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Want, watch, wander, quality, squash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The sound spelt or after w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Word, work, worm, world, worth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 xml:space="preserve">The sound spelt </w:t>
            </w:r>
            <w:proofErr w:type="spellStart"/>
            <w:r w:rsidRPr="003E7FBC">
              <w:rPr>
                <w:sz w:val="20"/>
                <w:szCs w:val="20"/>
              </w:rPr>
              <w:t>ar</w:t>
            </w:r>
            <w:proofErr w:type="spellEnd"/>
            <w:r w:rsidRPr="003E7FBC">
              <w:rPr>
                <w:sz w:val="20"/>
                <w:szCs w:val="20"/>
              </w:rPr>
              <w:t xml:space="preserve"> after w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War, warm, towards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The sound spelt s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Television, treasure, usual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The suffixes –</w:t>
            </w:r>
            <w:proofErr w:type="spellStart"/>
            <w:r w:rsidRPr="003E7FBC">
              <w:rPr>
                <w:sz w:val="20"/>
                <w:szCs w:val="20"/>
              </w:rPr>
              <w:t>ment</w:t>
            </w:r>
            <w:proofErr w:type="spellEnd"/>
            <w:r w:rsidRPr="003E7FBC">
              <w:rPr>
                <w:sz w:val="20"/>
                <w:szCs w:val="20"/>
              </w:rPr>
              <w:t>, -ness, -</w:t>
            </w:r>
            <w:proofErr w:type="spellStart"/>
            <w:r w:rsidRPr="003E7FBC">
              <w:rPr>
                <w:sz w:val="20"/>
                <w:szCs w:val="20"/>
              </w:rPr>
              <w:t>ful</w:t>
            </w:r>
            <w:proofErr w:type="spellEnd"/>
            <w:r w:rsidRPr="003E7FBC">
              <w:rPr>
                <w:sz w:val="20"/>
                <w:szCs w:val="20"/>
              </w:rPr>
              <w:t>, -less and –</w:t>
            </w:r>
            <w:proofErr w:type="spellStart"/>
            <w:r w:rsidRPr="003E7FBC">
              <w:rPr>
                <w:sz w:val="20"/>
                <w:szCs w:val="20"/>
              </w:rPr>
              <w:t>ly</w:t>
            </w:r>
            <w:proofErr w:type="spellEnd"/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Enjoyment, sadness, careful, playful, hopeless, plainness, badly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Merriment, happiness, plentiful, penniless, happily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Contractions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Can’t, didn’t, hasn’t, couldn’t, it’s, I’ll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The possessive apostrophe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Megan’s, Ravi’s, the girl’s, the child’s, the man’s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The words ending in -</w:t>
            </w:r>
            <w:proofErr w:type="spellStart"/>
            <w:r w:rsidRPr="003E7FBC">
              <w:rPr>
                <w:sz w:val="20"/>
                <w:szCs w:val="20"/>
              </w:rPr>
              <w:t>tion</w:t>
            </w:r>
            <w:proofErr w:type="spellEnd"/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Station, fiction, motion, national, section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The homophones and near homophones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There/their/they’re, here/hear, quite/quiet, see/sea, bare/bear, one/won, sun/son, to/too/two, be/bee, blue/blew, night/knight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Common exception words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Door, floor, poor, because, find, kind, mind, behind, child, children, wild, climb, most, only, both, old, old, gold, hold, told, every, everybody, even, great, break, steak, pretty, beautiful, after, fast, last, past, father, class, grass, pass, plant, path, bath, hour, move, prove, improve, sure, sugar, eye, could, should, would, who, whole, any, many, clothes, busy, people, water, again, half, money, Mr., Mrs. Parents, Christmas</w:t>
            </w:r>
          </w:p>
        </w:tc>
      </w:tr>
    </w:tbl>
    <w:p w:rsidR="00C851D7" w:rsidRDefault="00C851D7" w:rsidP="00C851D7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9592"/>
        <w:gridCol w:w="5205"/>
      </w:tblGrid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b/>
                <w:sz w:val="20"/>
                <w:szCs w:val="20"/>
              </w:rPr>
            </w:pPr>
            <w:r w:rsidRPr="003E7FBC">
              <w:rPr>
                <w:b/>
                <w:sz w:val="20"/>
                <w:szCs w:val="20"/>
              </w:rPr>
              <w:lastRenderedPageBreak/>
              <w:t>3/4</w:t>
            </w: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b/>
                <w:sz w:val="20"/>
                <w:szCs w:val="20"/>
              </w:rPr>
            </w:pPr>
            <w:r w:rsidRPr="003E7FBC">
              <w:rPr>
                <w:b/>
                <w:sz w:val="20"/>
                <w:szCs w:val="20"/>
              </w:rPr>
              <w:t>Revision of work from Year 1 and 2 – Pay special attention to the rules for adding suffixes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Adding suffixes beginning with vowel letters to words with more than 1 syllable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Forgetting, forgotten, beginning, beginner, prefer, preferred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Gardening, gardener, limiting, limited, limitation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The /</w:t>
            </w:r>
            <w:proofErr w:type="spellStart"/>
            <w:r w:rsidRPr="003E7FBC">
              <w:rPr>
                <w:sz w:val="20"/>
                <w:szCs w:val="20"/>
              </w:rPr>
              <w:t>i</w:t>
            </w:r>
            <w:proofErr w:type="spellEnd"/>
            <w:r w:rsidRPr="003E7FBC">
              <w:rPr>
                <w:sz w:val="20"/>
                <w:szCs w:val="20"/>
              </w:rPr>
              <w:t>/ sound spelt y elsewhere than at the end of words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 xml:space="preserve">Myth, gym, Egypt, pyramid, mystery 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 xml:space="preserve">The </w:t>
            </w:r>
            <w:proofErr w:type="spellStart"/>
            <w:r w:rsidRPr="003E7FBC">
              <w:rPr>
                <w:sz w:val="20"/>
                <w:szCs w:val="20"/>
              </w:rPr>
              <w:t>ou</w:t>
            </w:r>
            <w:proofErr w:type="spellEnd"/>
            <w:r w:rsidRPr="003E7FBC">
              <w:rPr>
                <w:sz w:val="20"/>
                <w:szCs w:val="20"/>
              </w:rPr>
              <w:t xml:space="preserve"> sound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Young, touch, double, trouble, country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More prefixes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Disappoint, disagree, disobey, misbehave, mislead, misspell, inactive, incorrect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Illegal, illegible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Immature, immortal, impossible, impatient, imperfect, irregular, irrelevant, irresponsible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Re- redo, refresh, return, reappear redecorate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Sub- subdivide, subheading, submarine, submerge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Inter – interact, intercity, international, interrelated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Super – supermarket, superman, superstar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Anti- antiseptic, anti-clockwise, antisocial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Auto – autobiography, autograph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The suffix –</w:t>
            </w:r>
            <w:proofErr w:type="spellStart"/>
            <w:r w:rsidRPr="003E7FBC">
              <w:rPr>
                <w:sz w:val="20"/>
                <w:szCs w:val="20"/>
              </w:rPr>
              <w:t>ation</w:t>
            </w:r>
            <w:proofErr w:type="spellEnd"/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Information, adoration, sensation, preparation, admiration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The suffix –</w:t>
            </w:r>
            <w:proofErr w:type="spellStart"/>
            <w:r w:rsidRPr="003E7FBC">
              <w:rPr>
                <w:sz w:val="20"/>
                <w:szCs w:val="20"/>
              </w:rPr>
              <w:t>ly</w:t>
            </w:r>
            <w:proofErr w:type="spellEnd"/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Sadly, completely, usually, finally, comically, happily, angrily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Gently, simply, humbly, nobly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Basically, frantically, dramatically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 xml:space="preserve">Words with the endings sounding like </w:t>
            </w:r>
            <w:proofErr w:type="spellStart"/>
            <w:r w:rsidRPr="003E7FBC">
              <w:rPr>
                <w:sz w:val="20"/>
                <w:szCs w:val="20"/>
              </w:rPr>
              <w:t>ure</w:t>
            </w:r>
            <w:proofErr w:type="spellEnd"/>
            <w:r w:rsidRPr="003E7FBC">
              <w:rPr>
                <w:sz w:val="20"/>
                <w:szCs w:val="20"/>
              </w:rPr>
              <w:t xml:space="preserve"> or </w:t>
            </w:r>
            <w:proofErr w:type="spellStart"/>
            <w:r w:rsidRPr="003E7FBC">
              <w:rPr>
                <w:sz w:val="20"/>
                <w:szCs w:val="20"/>
              </w:rPr>
              <w:t>ture</w:t>
            </w:r>
            <w:proofErr w:type="spellEnd"/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Measure, treasure, pleasure, enclosure, creature, furniture, picture, nature, adventure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 xml:space="preserve">Endings which sound like </w:t>
            </w:r>
            <w:proofErr w:type="spellStart"/>
            <w:r w:rsidRPr="003E7FBC">
              <w:rPr>
                <w:sz w:val="20"/>
                <w:szCs w:val="20"/>
              </w:rPr>
              <w:t>sion</w:t>
            </w:r>
            <w:proofErr w:type="spellEnd"/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Division, invasion, confusion, decision, collision, television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The suffix –</w:t>
            </w:r>
            <w:proofErr w:type="spellStart"/>
            <w:r w:rsidRPr="003E7FBC">
              <w:rPr>
                <w:sz w:val="20"/>
                <w:szCs w:val="20"/>
              </w:rPr>
              <w:t>ous</w:t>
            </w:r>
            <w:proofErr w:type="spellEnd"/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Poisonous, dangerous, mountainous, famous, various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Tremendous, enormous, jealous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Humorous, glamorous, vigorous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Courageous, outrageous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Serous, obvious, curious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 xml:space="preserve">Hideous, spontaneous, courteous  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The endings which sound like –</w:t>
            </w:r>
            <w:proofErr w:type="spellStart"/>
            <w:r w:rsidRPr="003E7FBC">
              <w:rPr>
                <w:sz w:val="20"/>
                <w:szCs w:val="20"/>
              </w:rPr>
              <w:t>tion</w:t>
            </w:r>
            <w:proofErr w:type="spellEnd"/>
            <w:r w:rsidRPr="003E7FBC">
              <w:rPr>
                <w:sz w:val="20"/>
                <w:szCs w:val="20"/>
              </w:rPr>
              <w:t>, -</w:t>
            </w:r>
            <w:proofErr w:type="spellStart"/>
            <w:r w:rsidRPr="003E7FBC">
              <w:rPr>
                <w:sz w:val="20"/>
                <w:szCs w:val="20"/>
              </w:rPr>
              <w:t>sion</w:t>
            </w:r>
            <w:proofErr w:type="spellEnd"/>
            <w:r w:rsidRPr="003E7FBC">
              <w:rPr>
                <w:sz w:val="20"/>
                <w:szCs w:val="20"/>
              </w:rPr>
              <w:t>, -</w:t>
            </w:r>
            <w:proofErr w:type="spellStart"/>
            <w:r w:rsidRPr="003E7FBC">
              <w:rPr>
                <w:sz w:val="20"/>
                <w:szCs w:val="20"/>
              </w:rPr>
              <w:t>ssion</w:t>
            </w:r>
            <w:proofErr w:type="spellEnd"/>
            <w:r w:rsidRPr="003E7FBC">
              <w:rPr>
                <w:sz w:val="20"/>
                <w:szCs w:val="20"/>
              </w:rPr>
              <w:t>, -</w:t>
            </w:r>
            <w:proofErr w:type="spellStart"/>
            <w:r w:rsidRPr="003E7FBC">
              <w:rPr>
                <w:sz w:val="20"/>
                <w:szCs w:val="20"/>
              </w:rPr>
              <w:t>cian</w:t>
            </w:r>
            <w:proofErr w:type="spellEnd"/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Invention, injection, action, hesitation, completion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Expression, discussion, confession, permission, admission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Expansion, extension, comprehension, tension, musician, electrician, magician, politician, mathematician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 xml:space="preserve">Words with the /k/ sound spelt </w:t>
            </w:r>
            <w:proofErr w:type="spellStart"/>
            <w:r w:rsidRPr="003E7FBC">
              <w:rPr>
                <w:sz w:val="20"/>
                <w:szCs w:val="20"/>
              </w:rPr>
              <w:t>ch</w:t>
            </w:r>
            <w:proofErr w:type="spellEnd"/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Scheme, chorus, chemist, echo, character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Words with the /</w:t>
            </w:r>
            <w:proofErr w:type="spellStart"/>
            <w:r w:rsidRPr="003E7FBC">
              <w:rPr>
                <w:sz w:val="20"/>
                <w:szCs w:val="20"/>
              </w:rPr>
              <w:t>sh</w:t>
            </w:r>
            <w:proofErr w:type="spellEnd"/>
            <w:r w:rsidRPr="003E7FBC">
              <w:rPr>
                <w:sz w:val="20"/>
                <w:szCs w:val="20"/>
              </w:rPr>
              <w:t xml:space="preserve">/ sound spelt </w:t>
            </w:r>
            <w:proofErr w:type="spellStart"/>
            <w:r w:rsidRPr="003E7FBC">
              <w:rPr>
                <w:sz w:val="20"/>
                <w:szCs w:val="20"/>
              </w:rPr>
              <w:t>ch</w:t>
            </w:r>
            <w:proofErr w:type="spellEnd"/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Chef, chalet, machine, brochure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 xml:space="preserve">Words ending with the /g/ </w:t>
            </w:r>
            <w:proofErr w:type="spellStart"/>
            <w:r w:rsidRPr="003E7FBC">
              <w:rPr>
                <w:sz w:val="20"/>
                <w:szCs w:val="20"/>
              </w:rPr>
              <w:t>sould</w:t>
            </w:r>
            <w:proofErr w:type="spellEnd"/>
            <w:r w:rsidRPr="003E7FBC">
              <w:rPr>
                <w:sz w:val="20"/>
                <w:szCs w:val="20"/>
              </w:rPr>
              <w:t xml:space="preserve"> spelt –</w:t>
            </w:r>
            <w:proofErr w:type="spellStart"/>
            <w:r w:rsidRPr="003E7FBC">
              <w:rPr>
                <w:sz w:val="20"/>
                <w:szCs w:val="20"/>
              </w:rPr>
              <w:t>gue</w:t>
            </w:r>
            <w:proofErr w:type="spellEnd"/>
            <w:r w:rsidRPr="003E7FBC">
              <w:rPr>
                <w:sz w:val="20"/>
                <w:szCs w:val="20"/>
              </w:rPr>
              <w:t xml:space="preserve"> and the /k/ sound spelt -que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League, tongue, antique, unique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 xml:space="preserve">Words with the /s/ sound spelt </w:t>
            </w:r>
            <w:proofErr w:type="spellStart"/>
            <w:r w:rsidRPr="003E7FBC">
              <w:rPr>
                <w:sz w:val="20"/>
                <w:szCs w:val="20"/>
              </w:rPr>
              <w:t>sc</w:t>
            </w:r>
            <w:proofErr w:type="spellEnd"/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 xml:space="preserve">Science, scene, discipline, fascinate, crescent 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 xml:space="preserve">Words with the spelling </w:t>
            </w:r>
            <w:proofErr w:type="spellStart"/>
            <w:r w:rsidRPr="003E7FBC">
              <w:rPr>
                <w:sz w:val="20"/>
                <w:szCs w:val="20"/>
              </w:rPr>
              <w:t>ei</w:t>
            </w:r>
            <w:proofErr w:type="spellEnd"/>
            <w:r w:rsidRPr="003E7FBC">
              <w:rPr>
                <w:sz w:val="20"/>
                <w:szCs w:val="20"/>
              </w:rPr>
              <w:t xml:space="preserve">, eight or </w:t>
            </w:r>
            <w:proofErr w:type="spellStart"/>
            <w:r w:rsidRPr="003E7FBC">
              <w:rPr>
                <w:sz w:val="20"/>
                <w:szCs w:val="20"/>
              </w:rPr>
              <w:t>ey</w:t>
            </w:r>
            <w:proofErr w:type="spellEnd"/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Vein, weigh, eight, neighbour, they, obey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Possessive apostrophe with plural words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Girls’, boys’ babies’ children’s, men’s, mice’s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Homophones or near homophones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Accept/except, affect/effect, ball/bawl, berry/bury, brake/break, fair/fare, grate/great, groan/grown, here/hear, heel/heal/he’ll, knot/not, mail/male, main/mane, meat/meet, medal/meddle, missed/mist, peace/piece, plain/plane, rain/reign/rein, scene/seen, weather/whether, whose/who’s</w:t>
            </w:r>
          </w:p>
        </w:tc>
      </w:tr>
    </w:tbl>
    <w:p w:rsidR="00C851D7" w:rsidRDefault="00C851D7" w:rsidP="00C851D7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9592"/>
        <w:gridCol w:w="5205"/>
      </w:tblGrid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lastRenderedPageBreak/>
              <w:t>5/6</w:t>
            </w: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Endings which sound like –</w:t>
            </w:r>
            <w:proofErr w:type="spellStart"/>
            <w:r w:rsidRPr="003E7FBC">
              <w:rPr>
                <w:sz w:val="20"/>
                <w:szCs w:val="20"/>
              </w:rPr>
              <w:t>cious</w:t>
            </w:r>
            <w:proofErr w:type="spellEnd"/>
            <w:r w:rsidRPr="003E7FBC">
              <w:rPr>
                <w:sz w:val="20"/>
                <w:szCs w:val="20"/>
              </w:rPr>
              <w:t xml:space="preserve"> and –</w:t>
            </w:r>
            <w:proofErr w:type="spellStart"/>
            <w:r w:rsidRPr="003E7FBC">
              <w:rPr>
                <w:sz w:val="20"/>
                <w:szCs w:val="20"/>
              </w:rPr>
              <w:t>tious</w:t>
            </w:r>
            <w:proofErr w:type="spellEnd"/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Vicious, precious, conscious, delicious, malicious, suspicious, ambitious, cautious, fictitious, infectious, nutritious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Endings which sound like ‘</w:t>
            </w:r>
            <w:proofErr w:type="spellStart"/>
            <w:r w:rsidRPr="003E7FBC">
              <w:rPr>
                <w:sz w:val="20"/>
                <w:szCs w:val="20"/>
              </w:rPr>
              <w:t>cial</w:t>
            </w:r>
            <w:proofErr w:type="spellEnd"/>
            <w:r w:rsidRPr="003E7FBC">
              <w:rPr>
                <w:sz w:val="20"/>
                <w:szCs w:val="20"/>
              </w:rPr>
              <w:t>’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Official, special, artificial, partial, confidential, essential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Words ending in –ant, -</w:t>
            </w:r>
            <w:proofErr w:type="spellStart"/>
            <w:r w:rsidRPr="003E7FBC">
              <w:rPr>
                <w:sz w:val="20"/>
                <w:szCs w:val="20"/>
              </w:rPr>
              <w:t>ance</w:t>
            </w:r>
            <w:proofErr w:type="spellEnd"/>
            <w:r w:rsidRPr="003E7FBC">
              <w:rPr>
                <w:sz w:val="20"/>
                <w:szCs w:val="20"/>
              </w:rPr>
              <w:t>, -</w:t>
            </w:r>
            <w:proofErr w:type="spellStart"/>
            <w:r w:rsidRPr="003E7FBC">
              <w:rPr>
                <w:sz w:val="20"/>
                <w:szCs w:val="20"/>
              </w:rPr>
              <w:t>ancy</w:t>
            </w:r>
            <w:proofErr w:type="spellEnd"/>
            <w:r w:rsidRPr="003E7FBC">
              <w:rPr>
                <w:sz w:val="20"/>
                <w:szCs w:val="20"/>
              </w:rPr>
              <w:t>, -</w:t>
            </w:r>
            <w:proofErr w:type="spellStart"/>
            <w:r w:rsidRPr="003E7FBC">
              <w:rPr>
                <w:sz w:val="20"/>
                <w:szCs w:val="20"/>
              </w:rPr>
              <w:t>ent</w:t>
            </w:r>
            <w:proofErr w:type="spellEnd"/>
            <w:r w:rsidRPr="003E7FBC">
              <w:rPr>
                <w:sz w:val="20"/>
                <w:szCs w:val="20"/>
              </w:rPr>
              <w:t>, -</w:t>
            </w:r>
            <w:proofErr w:type="spellStart"/>
            <w:r w:rsidRPr="003E7FBC">
              <w:rPr>
                <w:sz w:val="20"/>
                <w:szCs w:val="20"/>
              </w:rPr>
              <w:t>ence</w:t>
            </w:r>
            <w:proofErr w:type="spellEnd"/>
            <w:r w:rsidRPr="003E7FBC">
              <w:rPr>
                <w:sz w:val="20"/>
                <w:szCs w:val="20"/>
              </w:rPr>
              <w:t>, -</w:t>
            </w:r>
            <w:proofErr w:type="spellStart"/>
            <w:r w:rsidRPr="003E7FBC">
              <w:rPr>
                <w:sz w:val="20"/>
                <w:szCs w:val="20"/>
              </w:rPr>
              <w:t>ency</w:t>
            </w:r>
            <w:proofErr w:type="spellEnd"/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Observant, observance, expectant, expectation, hesitant, hesitancy, tolerant, tolerance, substance, innocent, innocence, decent, decency, frequency, frequency, confident, confidence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 xml:space="preserve">Assistant, assistance, obedient, obedience, independent, independence 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Words ending in –able and –</w:t>
            </w:r>
            <w:proofErr w:type="spellStart"/>
            <w:r w:rsidRPr="003E7FBC">
              <w:rPr>
                <w:sz w:val="20"/>
                <w:szCs w:val="20"/>
              </w:rPr>
              <w:t>ible</w:t>
            </w:r>
            <w:proofErr w:type="spellEnd"/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Words ending in –ably and -</w:t>
            </w:r>
            <w:proofErr w:type="spellStart"/>
            <w:r w:rsidRPr="003E7FBC">
              <w:rPr>
                <w:sz w:val="20"/>
                <w:szCs w:val="20"/>
              </w:rPr>
              <w:t>ibly</w:t>
            </w:r>
            <w:proofErr w:type="spellEnd"/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Adorable/adorably, applicable/applicably, considerable/considerably, tolerable/tolerably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Changeable, noticeable, forcible, legible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 xml:space="preserve">Dependable, comfortable, understandable, reasonable, enjoyable, reliable 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Possible/possibly, horrible/horribly, terrible/terribly, visible/visibly, incredible/incredibly, sensible/sensibly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 xml:space="preserve">Adding suffixes beginning with vowel letters to words ending in </w:t>
            </w:r>
            <w:proofErr w:type="spellStart"/>
            <w:r w:rsidRPr="003E7FBC">
              <w:rPr>
                <w:sz w:val="20"/>
                <w:szCs w:val="20"/>
              </w:rPr>
              <w:t>fer</w:t>
            </w:r>
            <w:proofErr w:type="spellEnd"/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Referring, referred, referral, preferring, preferred, transferring, transferred, reference, referee, preference, transference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Use of the hyphen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Co-ordinate, re-enter, co-operate, co-own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 xml:space="preserve">Words with the sound spelt </w:t>
            </w:r>
            <w:proofErr w:type="spellStart"/>
            <w:r w:rsidRPr="003E7FBC">
              <w:rPr>
                <w:sz w:val="20"/>
                <w:szCs w:val="20"/>
              </w:rPr>
              <w:t>ei</w:t>
            </w:r>
            <w:proofErr w:type="spellEnd"/>
            <w:r w:rsidRPr="003E7FBC">
              <w:rPr>
                <w:sz w:val="20"/>
                <w:szCs w:val="20"/>
              </w:rPr>
              <w:t xml:space="preserve"> after c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 xml:space="preserve">Deceive, conceive, receive, perceive, ceiling 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 xml:space="preserve">Words containing the letter string </w:t>
            </w:r>
            <w:proofErr w:type="spellStart"/>
            <w:r w:rsidRPr="003E7FBC">
              <w:rPr>
                <w:sz w:val="20"/>
                <w:szCs w:val="20"/>
              </w:rPr>
              <w:t>ough</w:t>
            </w:r>
            <w:proofErr w:type="spellEnd"/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 xml:space="preserve">Ought, brought, thought, nought, brought, fought, rough, tough, enough, cough, though, although, dough, </w:t>
            </w:r>
            <w:proofErr w:type="spellStart"/>
            <w:r w:rsidRPr="003E7FBC">
              <w:rPr>
                <w:sz w:val="20"/>
                <w:szCs w:val="20"/>
              </w:rPr>
              <w:t>through</w:t>
            </w:r>
            <w:proofErr w:type="spellEnd"/>
            <w:r w:rsidRPr="003E7FBC">
              <w:rPr>
                <w:sz w:val="20"/>
                <w:szCs w:val="20"/>
              </w:rPr>
              <w:t>, thorough, borough, plough, bough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Words with silent letters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Doubt, Island, lamb, solemn, thistle, knight</w:t>
            </w:r>
          </w:p>
        </w:tc>
      </w:tr>
      <w:tr w:rsidR="00C851D7" w:rsidRPr="003E7FBC" w:rsidTr="00B637E7">
        <w:tc>
          <w:tcPr>
            <w:tcW w:w="817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</w:tc>
        <w:tc>
          <w:tcPr>
            <w:tcW w:w="9592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Homophones and other words which are often confused</w:t>
            </w:r>
          </w:p>
        </w:tc>
        <w:tc>
          <w:tcPr>
            <w:tcW w:w="5205" w:type="dxa"/>
          </w:tcPr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Advice/advise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Devise/device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License/licence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Practise/practice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 xml:space="preserve">Prophecy/prophesy 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Farther/further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Father/farther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Guest: guessed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Guest: visitor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Heard: hear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Herd: Group of animals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Led: lead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Lead: metal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Morning: before noon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Mourning: grieving for someone who has died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Past: previous time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Past: to pass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Precede: go in front or before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Proceed: go on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Principle: Most important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Principle: Basic truth or belief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Profit: Money made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Prophet: Someone who foretells the future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Stationary: Not moving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Stationery: Paper, envelopes etc…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Steal – take something that does not belong to you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Steel – Metal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Wary: cautious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Weary: Tired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Who’s – who is/who has</w:t>
            </w:r>
          </w:p>
          <w:p w:rsidR="00C851D7" w:rsidRPr="003E7FBC" w:rsidRDefault="00C851D7" w:rsidP="00B637E7">
            <w:pPr>
              <w:rPr>
                <w:sz w:val="20"/>
                <w:szCs w:val="20"/>
              </w:rPr>
            </w:pPr>
            <w:r w:rsidRPr="003E7FBC">
              <w:rPr>
                <w:sz w:val="20"/>
                <w:szCs w:val="20"/>
              </w:rPr>
              <w:t>Whose-belonging to someone</w:t>
            </w:r>
          </w:p>
        </w:tc>
      </w:tr>
    </w:tbl>
    <w:p w:rsidR="00C851D7" w:rsidRPr="007038A6" w:rsidRDefault="00C851D7" w:rsidP="00C851D7"/>
    <w:p w:rsidR="00F71D9C" w:rsidRPr="00F71D9C" w:rsidRDefault="00F71D9C" w:rsidP="00F71D9C">
      <w:bookmarkStart w:id="0" w:name="_GoBack"/>
      <w:bookmarkEnd w:id="0"/>
    </w:p>
    <w:p w:rsidR="00F71D9C" w:rsidRPr="00F71D9C" w:rsidRDefault="00F71D9C" w:rsidP="00F71D9C"/>
    <w:p w:rsidR="00F71D9C" w:rsidRPr="00F71D9C" w:rsidRDefault="00F71D9C" w:rsidP="00F71D9C"/>
    <w:p w:rsidR="00F71D9C" w:rsidRPr="00F71D9C" w:rsidRDefault="00F71D9C" w:rsidP="00F71D9C"/>
    <w:p w:rsidR="00F71D9C" w:rsidRPr="00F71D9C" w:rsidRDefault="00F71D9C" w:rsidP="00F71D9C"/>
    <w:p w:rsidR="00F71D9C" w:rsidRPr="00F71D9C" w:rsidRDefault="00F71D9C" w:rsidP="00F71D9C"/>
    <w:p w:rsidR="00F71D9C" w:rsidRPr="00F71D9C" w:rsidRDefault="00F71D9C" w:rsidP="00F71D9C"/>
    <w:p w:rsidR="00F71D9C" w:rsidRDefault="00F71D9C" w:rsidP="00F71D9C"/>
    <w:p w:rsidR="00CC3726" w:rsidRDefault="00F71D9C" w:rsidP="00F71D9C">
      <w:pPr>
        <w:tabs>
          <w:tab w:val="left" w:pos="20781"/>
        </w:tabs>
      </w:pPr>
      <w:r>
        <w:tab/>
      </w:r>
    </w:p>
    <w:p w:rsidR="00EB678C" w:rsidRDefault="00EB678C" w:rsidP="00F71D9C">
      <w:pPr>
        <w:tabs>
          <w:tab w:val="left" w:pos="20781"/>
        </w:tabs>
      </w:pPr>
    </w:p>
    <w:p w:rsidR="00EB678C" w:rsidRDefault="00EB678C" w:rsidP="00F71D9C">
      <w:pPr>
        <w:tabs>
          <w:tab w:val="left" w:pos="20781"/>
        </w:tabs>
      </w:pPr>
    </w:p>
    <w:p w:rsidR="00EB678C" w:rsidRDefault="00EB678C" w:rsidP="00F71D9C">
      <w:pPr>
        <w:tabs>
          <w:tab w:val="left" w:pos="20781"/>
        </w:tabs>
      </w:pPr>
    </w:p>
    <w:p w:rsidR="00EB678C" w:rsidRDefault="00EB678C" w:rsidP="00F71D9C">
      <w:pPr>
        <w:tabs>
          <w:tab w:val="left" w:pos="20781"/>
        </w:tabs>
      </w:pPr>
    </w:p>
    <w:p w:rsidR="00EB678C" w:rsidRDefault="00EB678C" w:rsidP="00F71D9C">
      <w:pPr>
        <w:tabs>
          <w:tab w:val="left" w:pos="20781"/>
        </w:tabs>
      </w:pPr>
    </w:p>
    <w:p w:rsidR="00EB678C" w:rsidRDefault="00EB678C" w:rsidP="00F71D9C">
      <w:pPr>
        <w:tabs>
          <w:tab w:val="left" w:pos="20781"/>
        </w:tabs>
      </w:pPr>
    </w:p>
    <w:p w:rsidR="00EB678C" w:rsidRDefault="00EB678C" w:rsidP="00F71D9C">
      <w:pPr>
        <w:tabs>
          <w:tab w:val="left" w:pos="20781"/>
        </w:tabs>
      </w:pPr>
    </w:p>
    <w:p w:rsidR="00EB678C" w:rsidRDefault="00EB678C" w:rsidP="00F71D9C">
      <w:pPr>
        <w:tabs>
          <w:tab w:val="left" w:pos="20781"/>
        </w:tabs>
      </w:pPr>
    </w:p>
    <w:p w:rsidR="00EB678C" w:rsidRDefault="00EB678C" w:rsidP="00F71D9C">
      <w:pPr>
        <w:tabs>
          <w:tab w:val="left" w:pos="20781"/>
        </w:tabs>
      </w:pPr>
    </w:p>
    <w:p w:rsidR="00EB678C" w:rsidRDefault="00EB678C" w:rsidP="00F71D9C">
      <w:pPr>
        <w:tabs>
          <w:tab w:val="left" w:pos="20781"/>
        </w:tabs>
      </w:pPr>
    </w:p>
    <w:p w:rsidR="00F24CE0" w:rsidRDefault="00F24CE0" w:rsidP="00F71D9C">
      <w:pPr>
        <w:tabs>
          <w:tab w:val="left" w:pos="20781"/>
        </w:tabs>
      </w:pPr>
    </w:p>
    <w:p w:rsidR="00F24CE0" w:rsidRPr="00F24CE0" w:rsidRDefault="00F24CE0" w:rsidP="00F24CE0"/>
    <w:p w:rsidR="00F24CE0" w:rsidRPr="00F24CE0" w:rsidRDefault="00F24CE0" w:rsidP="00F24CE0"/>
    <w:p w:rsidR="00F24CE0" w:rsidRPr="00F24CE0" w:rsidRDefault="00F24CE0" w:rsidP="00F24CE0"/>
    <w:p w:rsidR="00F24CE0" w:rsidRPr="00F24CE0" w:rsidRDefault="00F24CE0" w:rsidP="00F24CE0"/>
    <w:p w:rsidR="00F24CE0" w:rsidRPr="00F24CE0" w:rsidRDefault="00F24CE0" w:rsidP="00F24CE0"/>
    <w:p w:rsidR="00F24CE0" w:rsidRPr="00F24CE0" w:rsidRDefault="00F24CE0" w:rsidP="00F24CE0"/>
    <w:p w:rsidR="00F24CE0" w:rsidRPr="00F24CE0" w:rsidRDefault="00F24CE0" w:rsidP="00F24CE0"/>
    <w:p w:rsidR="00F24CE0" w:rsidRDefault="00F24CE0" w:rsidP="00F24CE0"/>
    <w:p w:rsidR="00EB678C" w:rsidRPr="00F24CE0" w:rsidRDefault="00F24CE0" w:rsidP="00F24CE0">
      <w:pPr>
        <w:tabs>
          <w:tab w:val="left" w:pos="18894"/>
        </w:tabs>
      </w:pPr>
      <w:r>
        <w:tab/>
      </w:r>
    </w:p>
    <w:sectPr w:rsidR="00EB678C" w:rsidRPr="00F24CE0" w:rsidSect="00190D5E">
      <w:pgSz w:w="23811" w:h="16838" w:orient="landscape" w:code="8"/>
      <w:pgMar w:top="720" w:right="720" w:bottom="720" w:left="720" w:header="708" w:footer="708" w:gutter="0"/>
      <w:pgBorders w:offsetFrom="page">
        <w:top w:val="thinThickMediumGap" w:sz="24" w:space="24" w:color="2E74B5" w:themeColor="accent1" w:themeShade="BF"/>
        <w:left w:val="thinThickMediumGap" w:sz="24" w:space="24" w:color="2E74B5" w:themeColor="accent1" w:themeShade="BF"/>
        <w:bottom w:val="thickThinMediumGap" w:sz="24" w:space="24" w:color="2E74B5" w:themeColor="accent1" w:themeShade="BF"/>
        <w:right w:val="thickThinMediumGap" w:sz="24" w:space="24" w:color="2E74B5" w:themeColor="accent1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35146"/>
    <w:multiLevelType w:val="hybridMultilevel"/>
    <w:tmpl w:val="5D168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6A653E"/>
    <w:multiLevelType w:val="hybridMultilevel"/>
    <w:tmpl w:val="37B8EF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AF190F"/>
    <w:multiLevelType w:val="hybridMultilevel"/>
    <w:tmpl w:val="64F8DC90"/>
    <w:lvl w:ilvl="0" w:tplc="DE0E3D4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1D41B1"/>
    <w:multiLevelType w:val="hybridMultilevel"/>
    <w:tmpl w:val="AF6C379E"/>
    <w:lvl w:ilvl="0" w:tplc="DACC77DE">
      <w:numFmt w:val="bullet"/>
      <w:lvlText w:val="•"/>
      <w:lvlJc w:val="left"/>
      <w:pPr>
        <w:ind w:left="720" w:hanging="360"/>
      </w:pPr>
      <w:rPr>
        <w:rFonts w:ascii="Gill Sans MT" w:eastAsiaTheme="minorHAnsi" w:hAnsi="Gill Sans MT" w:cs="Arial" w:hint="default"/>
        <w:sz w:val="3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4E1D7A"/>
    <w:multiLevelType w:val="hybridMultilevel"/>
    <w:tmpl w:val="2920F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B868FA"/>
    <w:multiLevelType w:val="hybridMultilevel"/>
    <w:tmpl w:val="0C08E5D6"/>
    <w:lvl w:ilvl="0" w:tplc="DACC77DE">
      <w:numFmt w:val="bullet"/>
      <w:lvlText w:val="•"/>
      <w:lvlJc w:val="left"/>
      <w:pPr>
        <w:ind w:left="720" w:hanging="360"/>
      </w:pPr>
      <w:rPr>
        <w:rFonts w:ascii="Gill Sans MT" w:eastAsiaTheme="minorHAnsi" w:hAnsi="Gill Sans MT" w:cs="Arial" w:hint="default"/>
        <w:sz w:val="3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C47D95"/>
    <w:multiLevelType w:val="hybridMultilevel"/>
    <w:tmpl w:val="0A6885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710459"/>
    <w:multiLevelType w:val="hybridMultilevel"/>
    <w:tmpl w:val="397813A0"/>
    <w:lvl w:ilvl="0" w:tplc="726AD6F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ED1230"/>
    <w:multiLevelType w:val="hybridMultilevel"/>
    <w:tmpl w:val="EED295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6F2A9F"/>
    <w:multiLevelType w:val="hybridMultilevel"/>
    <w:tmpl w:val="950429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C24097"/>
    <w:multiLevelType w:val="hybridMultilevel"/>
    <w:tmpl w:val="C9206076"/>
    <w:lvl w:ilvl="0" w:tplc="80907F5E">
      <w:numFmt w:val="bullet"/>
      <w:lvlText w:val="•"/>
      <w:lvlJc w:val="left"/>
      <w:pPr>
        <w:ind w:left="720" w:hanging="360"/>
      </w:pPr>
      <w:rPr>
        <w:rFonts w:ascii="Gill Sans MT" w:eastAsiaTheme="minorHAnsi" w:hAnsi="Gill Sans M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6E5D1D"/>
    <w:multiLevelType w:val="hybridMultilevel"/>
    <w:tmpl w:val="B6460D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323CF9"/>
    <w:multiLevelType w:val="hybridMultilevel"/>
    <w:tmpl w:val="3F9A6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9"/>
  </w:num>
  <w:num w:numId="5">
    <w:abstractNumId w:val="5"/>
  </w:num>
  <w:num w:numId="6">
    <w:abstractNumId w:val="0"/>
  </w:num>
  <w:num w:numId="7">
    <w:abstractNumId w:val="1"/>
  </w:num>
  <w:num w:numId="8">
    <w:abstractNumId w:val="10"/>
  </w:num>
  <w:num w:numId="9">
    <w:abstractNumId w:val="11"/>
  </w:num>
  <w:num w:numId="10">
    <w:abstractNumId w:val="3"/>
  </w:num>
  <w:num w:numId="11">
    <w:abstractNumId w:val="12"/>
  </w:num>
  <w:num w:numId="12">
    <w:abstractNumId w:val="8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7FB"/>
    <w:rsid w:val="000A3668"/>
    <w:rsid w:val="00107F2A"/>
    <w:rsid w:val="00182B28"/>
    <w:rsid w:val="00190D5E"/>
    <w:rsid w:val="0019484F"/>
    <w:rsid w:val="001C04FA"/>
    <w:rsid w:val="001C0AC6"/>
    <w:rsid w:val="001E76C0"/>
    <w:rsid w:val="002142D2"/>
    <w:rsid w:val="002C401A"/>
    <w:rsid w:val="002D4964"/>
    <w:rsid w:val="003225BF"/>
    <w:rsid w:val="00350D18"/>
    <w:rsid w:val="003577DE"/>
    <w:rsid w:val="003A071C"/>
    <w:rsid w:val="003A4976"/>
    <w:rsid w:val="003B2486"/>
    <w:rsid w:val="003F075F"/>
    <w:rsid w:val="003F6215"/>
    <w:rsid w:val="004B790E"/>
    <w:rsid w:val="00591E35"/>
    <w:rsid w:val="005927CB"/>
    <w:rsid w:val="00610793"/>
    <w:rsid w:val="006E64D4"/>
    <w:rsid w:val="00716B32"/>
    <w:rsid w:val="007218C4"/>
    <w:rsid w:val="007B53D6"/>
    <w:rsid w:val="00875C11"/>
    <w:rsid w:val="008C6378"/>
    <w:rsid w:val="008C78A3"/>
    <w:rsid w:val="008E7AA6"/>
    <w:rsid w:val="009B4E75"/>
    <w:rsid w:val="009C7C99"/>
    <w:rsid w:val="00A21E6D"/>
    <w:rsid w:val="00AC5120"/>
    <w:rsid w:val="00B622AB"/>
    <w:rsid w:val="00B776CE"/>
    <w:rsid w:val="00BD0F9D"/>
    <w:rsid w:val="00C2497E"/>
    <w:rsid w:val="00C851D7"/>
    <w:rsid w:val="00CC3726"/>
    <w:rsid w:val="00D14209"/>
    <w:rsid w:val="00DB07FB"/>
    <w:rsid w:val="00E56B43"/>
    <w:rsid w:val="00E976AA"/>
    <w:rsid w:val="00EA3655"/>
    <w:rsid w:val="00EB678C"/>
    <w:rsid w:val="00EC4801"/>
    <w:rsid w:val="00F24CE0"/>
    <w:rsid w:val="00F71D9C"/>
    <w:rsid w:val="00F7416E"/>
    <w:rsid w:val="00F80C5A"/>
    <w:rsid w:val="00F879F3"/>
    <w:rsid w:val="00FE2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660]"/>
    </o:shapedefaults>
    <o:shapelayout v:ext="edit">
      <o:idmap v:ext="edit" data="1"/>
    </o:shapelayout>
  </w:shapeDefaults>
  <w:decimalSymbol w:val="."/>
  <w:listSeparator w:val=","/>
  <w14:docId w14:val="7BFD623C"/>
  <w15:chartTrackingRefBased/>
  <w15:docId w15:val="{FDAA2B1D-FEA7-4398-AAC8-45AF4C82A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41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416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71D9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4E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4E75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EB67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875C11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E56B4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B4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56B4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B4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56B43"/>
    <w:rPr>
      <w:b/>
      <w:bCs/>
      <w:sz w:val="20"/>
      <w:szCs w:val="20"/>
    </w:rPr>
  </w:style>
  <w:style w:type="paragraph" w:styleId="NoSpacing">
    <w:name w:val="No Spacing"/>
    <w:link w:val="NoSpacingChar"/>
    <w:uiPriority w:val="1"/>
    <w:qFormat/>
    <w:rsid w:val="008C78A3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C78A3"/>
    <w:rPr>
      <w:rFonts w:eastAsiaTheme="minorEastAsia"/>
      <w:lang w:val="en-US"/>
    </w:rPr>
  </w:style>
  <w:style w:type="paragraph" w:customStyle="1" w:styleId="Default">
    <w:name w:val="Default"/>
    <w:rsid w:val="00FE272F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284DAC-3F65-42C7-A495-9D75AEE54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DF351A2</Template>
  <TotalTime>0</TotalTime>
  <Pages>7</Pages>
  <Words>2099</Words>
  <Characters>11965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Ames</dc:creator>
  <cp:keywords/>
  <dc:description/>
  <cp:lastModifiedBy>Sarah Bell</cp:lastModifiedBy>
  <cp:revision>2</cp:revision>
  <cp:lastPrinted>2019-07-02T14:06:00Z</cp:lastPrinted>
  <dcterms:created xsi:type="dcterms:W3CDTF">2020-01-26T09:43:00Z</dcterms:created>
  <dcterms:modified xsi:type="dcterms:W3CDTF">2020-01-26T09:43:00Z</dcterms:modified>
</cp:coreProperties>
</file>